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NewsletterTable"/>
        <w:tblW w:w="3338" w:type="pct"/>
        <w:tblLook w:val="0660" w:firstRow="1" w:lastRow="1" w:firstColumn="0" w:lastColumn="0" w:noHBand="1" w:noVBand="1"/>
        <w:tblDescription w:val="Title"/>
      </w:tblPr>
      <w:tblGrid>
        <w:gridCol w:w="7210"/>
      </w:tblGrid>
      <w:tr w:rsidR="005D5BF5" w14:paraId="5740D37D" w14:textId="77777777" w:rsidTr="009D7D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"/>
        </w:trPr>
        <w:tc>
          <w:tcPr>
            <w:tcW w:w="5000" w:type="pct"/>
          </w:tcPr>
          <w:p w14:paraId="6E3736DE" w14:textId="77777777" w:rsidR="005D5BF5" w:rsidRDefault="005D5BF5">
            <w:pPr>
              <w:pStyle w:val="TableSpace"/>
            </w:pPr>
          </w:p>
        </w:tc>
      </w:tr>
      <w:tr w:rsidR="005D5BF5" w14:paraId="738A9031" w14:textId="77777777" w:rsidTr="009D7DCC">
        <w:trPr>
          <w:trHeight w:val="625"/>
        </w:trPr>
        <w:tc>
          <w:tcPr>
            <w:tcW w:w="5000" w:type="pct"/>
          </w:tcPr>
          <w:p w14:paraId="6CFE5187" w14:textId="77777777" w:rsidR="005D5BF5" w:rsidRDefault="007A07DD" w:rsidP="00E45CD1">
            <w:pPr>
              <w:pStyle w:val="Title"/>
            </w:pPr>
            <w:r>
              <w:t>Groves High School</w:t>
            </w:r>
            <w:r w:rsidR="00BC7DFD">
              <w:t xml:space="preserve">                  </w:t>
            </w:r>
            <w:r w:rsidR="00746FAD">
              <w:t xml:space="preserve">   </w:t>
            </w:r>
            <w:r w:rsidR="00BC7DFD" w:rsidRPr="00746FAD">
              <w:t>October</w:t>
            </w:r>
            <w:r w:rsidR="00BC7DFD">
              <w:t xml:space="preserve"> </w:t>
            </w:r>
            <w:r w:rsidR="00BC7DFD" w:rsidRPr="00E45CD1">
              <w:t>2019</w:t>
            </w:r>
          </w:p>
        </w:tc>
      </w:tr>
      <w:tr w:rsidR="005D5BF5" w14:paraId="67A52240" w14:textId="77777777" w:rsidTr="009D7D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8"/>
        </w:trPr>
        <w:tc>
          <w:tcPr>
            <w:tcW w:w="5000" w:type="pct"/>
          </w:tcPr>
          <w:p w14:paraId="25CA9439" w14:textId="77777777" w:rsidR="005D5BF5" w:rsidRDefault="005D5BF5">
            <w:pPr>
              <w:pStyle w:val="TableSpace"/>
            </w:pPr>
          </w:p>
        </w:tc>
      </w:tr>
    </w:tbl>
    <w:p w14:paraId="451FDF65" w14:textId="77777777" w:rsidR="005D5BF5" w:rsidRDefault="00D32517" w:rsidP="00B50587">
      <w:pPr>
        <w:pStyle w:val="Organization"/>
      </w:pPr>
      <w:r w:rsidRPr="00B5058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0" wp14:anchorId="70177597" wp14:editId="4F0709B5">
                <wp:simplePos x="0" y="0"/>
                <mc:AlternateContent>
                  <mc:Choice Requires="wp14">
                    <wp:positionH relativeFrom="page">
                      <wp14:pctPosHOffset>66900</wp14:pctPosHOffset>
                    </wp:positionH>
                  </mc:Choice>
                  <mc:Fallback>
                    <wp:positionH relativeFrom="page">
                      <wp:posOffset>5199380</wp:posOffset>
                    </wp:positionH>
                  </mc:Fallback>
                </mc:AlternateContent>
                <wp:positionV relativeFrom="margin">
                  <wp:align>top</wp:align>
                </wp:positionV>
                <wp:extent cx="3067050" cy="3581400"/>
                <wp:effectExtent l="0" t="0" r="5715" b="11430"/>
                <wp:wrapSquare wrapText="left"/>
                <wp:docPr id="5" name="Text Box 5" descr="Newsletter sideb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3581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B3C5A" w14:textId="77777777" w:rsidR="005D5BF5" w:rsidRDefault="00D32517">
                            <w:pPr>
                              <w:pStyle w:val="Photo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89F3E" wp14:editId="46B1C439">
                                  <wp:extent cx="2002536" cy="1786745"/>
                                  <wp:effectExtent l="76200" t="76200" r="74295" b="8064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Stock_000007305286Large.jpg"/>
                                          <pic:cNvPicPr preferRelativeResize="0"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2536" cy="1786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38100" cap="flat" cmpd="sng" algn="ctr">
                                            <a:solidFill>
                                              <a:sysClr val="window" lastClr="FFFFFF"/>
                                            </a:solidFill>
                                            <a:prstDash val="solid"/>
                                            <a:round/>
                                            <a:headEnd type="none" w="med" len="med"/>
                                            <a:tailEnd type="none" w="med" len="med"/>
                                          </a:ln>
                                          <a:scene3d>
                                            <a:camera prst="orthographicFront"/>
                                            <a:lightRig rig="threePt" dir="t"/>
                                          </a:scene3d>
                                          <a:sp3d contourW="12700">
                                            <a:bevelT w="12700" h="12700"/>
                                            <a:contourClr>
                                              <a:schemeClr val="accent5"/>
                                            </a:contourClr>
                                          </a:sp3d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8748BF" w14:textId="77777777" w:rsidR="005D5BF5" w:rsidRDefault="00D32517">
                            <w:pPr>
                              <w:pStyle w:val="Heading1"/>
                            </w:pPr>
                            <w:r>
                              <w:t>Upcoming Events</w:t>
                            </w:r>
                          </w:p>
                          <w:sdt>
                            <w:sdtPr>
                              <w:id w:val="-1391110566"/>
                              <w:placeholder>
                                <w:docPart w:val="065E8721D8EE4F7893D0092DB550BF97"/>
                              </w:placeholder>
                              <w:date w:fullDate="2019-10-13T00:00:00Z">
                                <w:dateFormat w:val="MMMM d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10FEB190" w14:textId="77777777" w:rsidR="004B2256" w:rsidRDefault="004B2256" w:rsidP="004B2256">
                                <w:pPr>
                                  <w:pStyle w:val="Heading2"/>
                                </w:pPr>
                                <w:r>
                                  <w:t>October 13</w:t>
                                </w:r>
                              </w:p>
                            </w:sdtContent>
                          </w:sdt>
                          <w:p w14:paraId="15EEA3A0" w14:textId="77777777" w:rsidR="004B2256" w:rsidRDefault="004B2256" w:rsidP="004B2256">
                            <w:r>
                              <w:t xml:space="preserve">Fall Family Bowling and Laser Tag </w:t>
                            </w:r>
                          </w:p>
                          <w:sdt>
                            <w:sdtPr>
                              <w:id w:val="-1023242815"/>
                              <w:placeholder>
                                <w:docPart w:val="436602E7336F49E384132E10A733D81F"/>
                              </w:placeholder>
                              <w:date w:fullDate="2019-10-14T00:00:00Z">
                                <w:dateFormat w:val="MMMM d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7F080172" w14:textId="77777777" w:rsidR="005D5BF5" w:rsidRDefault="00704C75">
                                <w:pPr>
                                  <w:pStyle w:val="Heading2"/>
                                </w:pPr>
                                <w:r>
                                  <w:t>October 14</w:t>
                                </w:r>
                              </w:p>
                            </w:sdtContent>
                          </w:sdt>
                          <w:p w14:paraId="712C67D3" w14:textId="77777777" w:rsidR="005D5BF5" w:rsidRDefault="009D7DCC">
                            <w:r>
                              <w:t>General Membership Ratification Meeting and Paper Ballet Vote on 2020-2021 Calendar</w:t>
                            </w:r>
                          </w:p>
                          <w:sdt>
                            <w:sdtPr>
                              <w:id w:val="1543165412"/>
                              <w:placeholder>
                                <w:docPart w:val="436602E7336F49E384132E10A733D81F"/>
                              </w:placeholder>
                              <w:date w:fullDate="2019-10-29T00:00:00Z">
                                <w:dateFormat w:val="MMMM d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F97FBC4" w14:textId="77777777" w:rsidR="005D5BF5" w:rsidRDefault="00704C75">
                                <w:pPr>
                                  <w:pStyle w:val="Heading2"/>
                                </w:pPr>
                                <w:r>
                                  <w:t>October 29</w:t>
                                </w:r>
                              </w:p>
                            </w:sdtContent>
                          </w:sdt>
                          <w:p w14:paraId="14A2809F" w14:textId="77777777" w:rsidR="005D5BF5" w:rsidRDefault="00704C75">
                            <w:r>
                              <w:t>New BEA Member/Mentor Reception</w:t>
                            </w:r>
                          </w:p>
                          <w:p w14:paraId="392D1540" w14:textId="77777777" w:rsidR="00F70ED9" w:rsidRDefault="00F70ED9"/>
                          <w:tbl>
                            <w:tblPr>
                              <w:tblStyle w:val="NewsletterTable"/>
                              <w:tblW w:w="5000" w:type="pct"/>
                              <w:jc w:val="center"/>
                              <w:tblLook w:val="04A0" w:firstRow="1" w:lastRow="0" w:firstColumn="1" w:lastColumn="0" w:noHBand="0" w:noVBand="1"/>
                              <w:tblDescription w:val="Announcement table"/>
                            </w:tblPr>
                            <w:tblGrid>
                              <w:gridCol w:w="4777"/>
                            </w:tblGrid>
                            <w:tr w:rsidR="005D5BF5" w14:paraId="1D799E53" w14:textId="77777777" w:rsidTr="005D5BF5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tcW w:w="3439" w:type="dxa"/>
                                  <w:tcBorders>
                                    <w:bottom w:val="nil"/>
                                  </w:tcBorders>
                                </w:tcPr>
                                <w:p w14:paraId="119508A7" w14:textId="77777777" w:rsidR="005D5BF5" w:rsidRDefault="005D5BF5">
                                  <w:pPr>
                                    <w:pStyle w:val="TableSpace"/>
                                  </w:pPr>
                                </w:p>
                              </w:tc>
                            </w:tr>
                            <w:tr w:rsidR="005D5BF5" w14:paraId="2EA02B2C" w14:textId="77777777" w:rsidTr="005D5BF5">
                              <w:trPr>
                                <w:trHeight w:val="5760"/>
                                <w:jc w:val="center"/>
                              </w:trPr>
                              <w:tc>
                                <w:tcPr>
                                  <w:tcW w:w="343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DBB9DB5" w14:textId="77777777" w:rsidR="00704C75" w:rsidRDefault="00704C75" w:rsidP="00704C75">
                                  <w:pPr>
                                    <w:pStyle w:val="Heading1"/>
                                    <w:spacing w:after="200"/>
                                    <w:outlineLvl w:val="0"/>
                                  </w:pPr>
                                  <w:r>
                                    <w:t>BEA 2018 – 2021 Contract</w:t>
                                  </w:r>
                                </w:p>
                                <w:p w14:paraId="019E1481" w14:textId="77777777" w:rsidR="00704C75" w:rsidRDefault="00704C75" w:rsidP="00704C75">
                                  <w:r>
                                    <w:t>The current contract can be found in the following locations:</w:t>
                                  </w:r>
                                </w:p>
                                <w:p w14:paraId="288553FC" w14:textId="77777777" w:rsidR="00704C75" w:rsidRDefault="00704C75" w:rsidP="00704C75">
                                  <w:pPr>
                                    <w:spacing w:before="0"/>
                                  </w:pPr>
                                </w:p>
                                <w:p w14:paraId="1DF3AA17" w14:textId="77777777" w:rsidR="00704C75" w:rsidRDefault="00704C75" w:rsidP="00704C75">
                                  <w:pPr>
                                    <w:spacing w:before="0"/>
                                  </w:pPr>
                                </w:p>
                                <w:p w14:paraId="27D0F489" w14:textId="77777777" w:rsidR="00704C75" w:rsidRDefault="00704C75" w:rsidP="00704C75">
                                  <w:pPr>
                                    <w:spacing w:before="0"/>
                                  </w:pPr>
                                  <w:r>
                                    <w:t>BEA Website:</w:t>
                                  </w:r>
                                </w:p>
                                <w:p w14:paraId="1641E222" w14:textId="77777777" w:rsidR="005D5BF5" w:rsidRDefault="000263A1" w:rsidP="00704C75">
                                  <w:pPr>
                                    <w:spacing w:before="0"/>
                                  </w:pPr>
                                  <w:hyperlink r:id="rId11" w:history="1">
                                    <w:r w:rsidR="00DB2173" w:rsidRPr="006F3F3A">
                                      <w:rPr>
                                        <w:rStyle w:val="Hyperlink"/>
                                      </w:rPr>
                                      <w:t>www.birminghamea.org</w:t>
                                    </w:r>
                                  </w:hyperlink>
                                  <w:r w:rsidR="00704C75">
                                    <w:t xml:space="preserve"> </w:t>
                                  </w:r>
                                </w:p>
                                <w:p w14:paraId="788CF094" w14:textId="77777777" w:rsidR="00704C75" w:rsidRDefault="00704C75"/>
                                <w:p w14:paraId="51F64521" w14:textId="77777777" w:rsidR="00704C75" w:rsidRDefault="00704C75" w:rsidP="00704C75">
                                  <w:pPr>
                                    <w:spacing w:before="0"/>
                                  </w:pPr>
                                  <w:r>
                                    <w:t>BPS Website:</w:t>
                                  </w:r>
                                </w:p>
                                <w:p w14:paraId="6FC6DFAC" w14:textId="77777777" w:rsidR="00704C75" w:rsidRPr="00704C75" w:rsidRDefault="000263A1" w:rsidP="00704C75">
                                  <w:pPr>
                                    <w:spacing w:before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hyperlink r:id="rId12" w:history="1">
                                    <w:r w:rsidR="00704C75" w:rsidRPr="00704C75">
                                      <w:rPr>
                                        <w:rStyle w:val="Hyperlink"/>
                                        <w:sz w:val="16"/>
                                        <w:szCs w:val="16"/>
                                      </w:rPr>
                                      <w:t>https://www.birmingham.k12.mi.us/Page/7409</w:t>
                                    </w:r>
                                  </w:hyperlink>
                                </w:p>
                                <w:p w14:paraId="3B7FBDC6" w14:textId="77777777" w:rsidR="00704C75" w:rsidRDefault="00704C75"/>
                              </w:tc>
                            </w:tr>
                            <w:tr w:rsidR="00704C75" w14:paraId="44E7DBCC" w14:textId="77777777" w:rsidTr="005D5BF5">
                              <w:trPr>
                                <w:trHeight w:val="5760"/>
                                <w:jc w:val="center"/>
                              </w:trPr>
                              <w:tc>
                                <w:tcPr>
                                  <w:tcW w:w="343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1A51372" w14:textId="77777777" w:rsidR="00704C75" w:rsidRDefault="00704C75">
                                  <w:pPr>
                                    <w:pStyle w:val="Heading1"/>
                                    <w:outlineLvl w:val="0"/>
                                  </w:pPr>
                                </w:p>
                              </w:tc>
                            </w:tr>
                          </w:tbl>
                          <w:p w14:paraId="0DE803B8" w14:textId="77777777" w:rsidR="005D5BF5" w:rsidRDefault="005D5BF5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28600</wp14:pctWidth>
                </wp14:sizeRelH>
                <wp14:sizeRelV relativeFrom="page">
                  <wp14:pctHeight>83600</wp14:pctHeight>
                </wp14:sizeRelV>
              </wp:anchor>
            </w:drawing>
          </mc:Choice>
          <mc:Fallback>
            <w:pict>
              <v:shapetype w14:anchorId="7017759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alt="Newsletter sidebar 1" style="position:absolute;left:0;text-align:left;margin-left:0;margin-top:0;width:241.5pt;height:282pt;z-index:251663360;visibility:visible;mso-wrap-style:square;mso-width-percent:286;mso-height-percent:836;mso-left-percent:669;mso-wrap-distance-left:9pt;mso-wrap-distance-top:0;mso-wrap-distance-right:9pt;mso-wrap-distance-bottom:0;mso-position-horizontal-relative:page;mso-position-vertical:top;mso-position-vertical-relative:margin;mso-width-percent:286;mso-height-percent:836;mso-left-percent:669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" o:allowoverlap="f" filled="f" stroked="f" strokeweight=".5pt">
                <v:textbox inset="1.44pt,0,1.44pt,0">
                  <w:txbxContent>
                    <w:p w14:paraId="793B3C5A" w14:textId="77777777" w:rsidR="005D5BF5" w:rsidRDefault="00D32517">
                      <w:pPr>
                        <w:pStyle w:val="Photo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689F3E" wp14:editId="46B1C439">
                            <wp:extent cx="2002536" cy="1786745"/>
                            <wp:effectExtent l="76200" t="76200" r="74295" b="8064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Stock_000007305286Large.jpg"/>
                                    <pic:cNvPicPr preferRelativeResize="0"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2536" cy="1786745"/>
                                    </a:xfrm>
                                    <a:prstGeom prst="rect">
                                      <a:avLst/>
                                    </a:prstGeom>
                                    <a:ln w="38100" cap="flat" cmpd="sng" algn="ctr">
                                      <a:solidFill>
                                        <a:sysClr val="window" lastClr="FFFFFF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  <a:scene3d>
                                      <a:camera prst="orthographicFront"/>
                                      <a:lightRig rig="threePt" dir="t"/>
                                    </a:scene3d>
                                    <a:sp3d contourW="12700">
                                      <a:bevelT w="12700" h="12700"/>
                                      <a:contourClr>
                                        <a:schemeClr val="accent5"/>
                                      </a:contourClr>
                                    </a:sp3d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8748BF" w14:textId="77777777" w:rsidR="005D5BF5" w:rsidRDefault="00D32517">
                      <w:pPr>
                        <w:pStyle w:val="Heading1"/>
                      </w:pPr>
                      <w:r>
                        <w:t>Upcoming Events</w:t>
                      </w:r>
                    </w:p>
                    <w:sdt>
                      <w:sdtPr>
                        <w:id w:val="-1391110566"/>
                        <w:placeholder>
                          <w:docPart w:val="065E8721D8EE4F7893D0092DB550BF97"/>
                        </w:placeholder>
                        <w:date w:fullDate="2019-10-13T00:00:00Z">
                          <w:dateFormat w:val="MMMM d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10FEB190" w14:textId="77777777" w:rsidR="004B2256" w:rsidRDefault="004B2256" w:rsidP="004B2256">
                          <w:pPr>
                            <w:pStyle w:val="Heading2"/>
                          </w:pPr>
                          <w:r>
                            <w:t>October 13</w:t>
                          </w:r>
                        </w:p>
                      </w:sdtContent>
                    </w:sdt>
                    <w:p w14:paraId="15EEA3A0" w14:textId="77777777" w:rsidR="004B2256" w:rsidRDefault="004B2256" w:rsidP="004B2256">
                      <w:r>
                        <w:t xml:space="preserve">Fall Family Bowling and Laser Tag </w:t>
                      </w:r>
                    </w:p>
                    <w:sdt>
                      <w:sdtPr>
                        <w:id w:val="-1023242815"/>
                        <w:placeholder>
                          <w:docPart w:val="436602E7336F49E384132E10A733D81F"/>
                        </w:placeholder>
                        <w:date w:fullDate="2019-10-14T00:00:00Z">
                          <w:dateFormat w:val="MMMM d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7F080172" w14:textId="77777777" w:rsidR="005D5BF5" w:rsidRDefault="00704C75">
                          <w:pPr>
                            <w:pStyle w:val="Heading2"/>
                          </w:pPr>
                          <w:r>
                            <w:t>October 14</w:t>
                          </w:r>
                        </w:p>
                      </w:sdtContent>
                    </w:sdt>
                    <w:p w14:paraId="712C67D3" w14:textId="77777777" w:rsidR="005D5BF5" w:rsidRDefault="009D7DCC">
                      <w:r>
                        <w:t>General Membership Ratification Meeting and Paper Ballet Vote on 2020-2021 Calendar</w:t>
                      </w:r>
                    </w:p>
                    <w:sdt>
                      <w:sdtPr>
                        <w:id w:val="1543165412"/>
                        <w:placeholder>
                          <w:docPart w:val="436602E7336F49E384132E10A733D81F"/>
                        </w:placeholder>
                        <w:date w:fullDate="2019-10-29T00:00:00Z">
                          <w:dateFormat w:val="MMMM d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4F97FBC4" w14:textId="77777777" w:rsidR="005D5BF5" w:rsidRDefault="00704C75">
                          <w:pPr>
                            <w:pStyle w:val="Heading2"/>
                          </w:pPr>
                          <w:r>
                            <w:t>October 29</w:t>
                          </w:r>
                        </w:p>
                      </w:sdtContent>
                    </w:sdt>
                    <w:p w14:paraId="14A2809F" w14:textId="77777777" w:rsidR="005D5BF5" w:rsidRDefault="00704C75">
                      <w:r>
                        <w:t>New BEA Member/Mentor Reception</w:t>
                      </w:r>
                    </w:p>
                    <w:p w14:paraId="392D1540" w14:textId="77777777" w:rsidR="00F70ED9" w:rsidRDefault="00F70ED9"/>
                    <w:tbl>
                      <w:tblPr>
                        <w:tblStyle w:val="NewsletterTable"/>
                        <w:tblW w:w="5000" w:type="pct"/>
                        <w:jc w:val="center"/>
                        <w:tblLook w:val="04A0" w:firstRow="1" w:lastRow="0" w:firstColumn="1" w:lastColumn="0" w:noHBand="0" w:noVBand="1"/>
                        <w:tblDescription w:val="Announcement table"/>
                      </w:tblPr>
                      <w:tblGrid>
                        <w:gridCol w:w="4777"/>
                      </w:tblGrid>
                      <w:tr w:rsidR="005D5BF5" w14:paraId="1D799E53" w14:textId="77777777" w:rsidTr="005D5BF5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tcW w:w="3439" w:type="dxa"/>
                            <w:tcBorders>
                              <w:bottom w:val="nil"/>
                            </w:tcBorders>
                          </w:tcPr>
                          <w:p w14:paraId="119508A7" w14:textId="77777777" w:rsidR="005D5BF5" w:rsidRDefault="005D5BF5">
                            <w:pPr>
                              <w:pStyle w:val="TableSpace"/>
                            </w:pPr>
                          </w:p>
                        </w:tc>
                      </w:tr>
                      <w:tr w:rsidR="005D5BF5" w14:paraId="2EA02B2C" w14:textId="77777777" w:rsidTr="005D5BF5">
                        <w:trPr>
                          <w:trHeight w:val="5760"/>
                          <w:jc w:val="center"/>
                        </w:trPr>
                        <w:tc>
                          <w:tcPr>
                            <w:tcW w:w="3439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DBB9DB5" w14:textId="77777777" w:rsidR="00704C75" w:rsidRDefault="00704C75" w:rsidP="00704C75">
                            <w:pPr>
                              <w:pStyle w:val="Heading1"/>
                              <w:spacing w:after="200"/>
                              <w:outlineLvl w:val="0"/>
                            </w:pPr>
                            <w:r>
                              <w:t>BEA 2018 – 2021 Contract</w:t>
                            </w:r>
                          </w:p>
                          <w:p w14:paraId="019E1481" w14:textId="77777777" w:rsidR="00704C75" w:rsidRDefault="00704C75" w:rsidP="00704C75">
                            <w:r>
                              <w:t>The current contract can be found in the following locations:</w:t>
                            </w:r>
                          </w:p>
                          <w:p w14:paraId="288553FC" w14:textId="77777777" w:rsidR="00704C75" w:rsidRDefault="00704C75" w:rsidP="00704C75">
                            <w:pPr>
                              <w:spacing w:before="0"/>
                            </w:pPr>
                          </w:p>
                          <w:p w14:paraId="1DF3AA17" w14:textId="77777777" w:rsidR="00704C75" w:rsidRDefault="00704C75" w:rsidP="00704C75">
                            <w:pPr>
                              <w:spacing w:before="0"/>
                            </w:pPr>
                          </w:p>
                          <w:p w14:paraId="27D0F489" w14:textId="77777777" w:rsidR="00704C75" w:rsidRDefault="00704C75" w:rsidP="00704C75">
                            <w:pPr>
                              <w:spacing w:before="0"/>
                            </w:pPr>
                            <w:r>
                              <w:t>BEA Website:</w:t>
                            </w:r>
                          </w:p>
                          <w:p w14:paraId="1641E222" w14:textId="77777777" w:rsidR="005D5BF5" w:rsidRDefault="000263A1" w:rsidP="00704C75">
                            <w:pPr>
                              <w:spacing w:before="0"/>
                            </w:pPr>
                            <w:hyperlink r:id="rId13" w:history="1">
                              <w:r w:rsidR="00DB2173" w:rsidRPr="006F3F3A">
                                <w:rPr>
                                  <w:rStyle w:val="Hyperlink"/>
                                </w:rPr>
                                <w:t>www.birminghamea.org</w:t>
                              </w:r>
                            </w:hyperlink>
                            <w:r w:rsidR="00704C75">
                              <w:t xml:space="preserve"> </w:t>
                            </w:r>
                          </w:p>
                          <w:p w14:paraId="788CF094" w14:textId="77777777" w:rsidR="00704C75" w:rsidRDefault="00704C75"/>
                          <w:p w14:paraId="51F64521" w14:textId="77777777" w:rsidR="00704C75" w:rsidRDefault="00704C75" w:rsidP="00704C75">
                            <w:pPr>
                              <w:spacing w:before="0"/>
                            </w:pPr>
                            <w:r>
                              <w:t>BPS Website:</w:t>
                            </w:r>
                          </w:p>
                          <w:p w14:paraId="6FC6DFAC" w14:textId="77777777" w:rsidR="00704C75" w:rsidRPr="00704C75" w:rsidRDefault="000263A1" w:rsidP="00704C75">
                            <w:pPr>
                              <w:spacing w:before="0"/>
                              <w:rPr>
                                <w:sz w:val="16"/>
                                <w:szCs w:val="16"/>
                              </w:rPr>
                            </w:pPr>
                            <w:hyperlink r:id="rId14" w:history="1">
                              <w:r w:rsidR="00704C75" w:rsidRPr="00704C75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https://www.birmingham.k12.mi.us/Page/7409</w:t>
                              </w:r>
                            </w:hyperlink>
                          </w:p>
                          <w:p w14:paraId="3B7FBDC6" w14:textId="77777777" w:rsidR="00704C75" w:rsidRDefault="00704C75"/>
                        </w:tc>
                      </w:tr>
                      <w:tr w:rsidR="00704C75" w14:paraId="44E7DBCC" w14:textId="77777777" w:rsidTr="005D5BF5">
                        <w:trPr>
                          <w:trHeight w:val="5760"/>
                          <w:jc w:val="center"/>
                        </w:trPr>
                        <w:tc>
                          <w:tcPr>
                            <w:tcW w:w="3439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1A51372" w14:textId="77777777" w:rsidR="00704C75" w:rsidRDefault="00704C75">
                            <w:pPr>
                              <w:pStyle w:val="Heading1"/>
                              <w:outlineLvl w:val="0"/>
                            </w:pPr>
                          </w:p>
                        </w:tc>
                      </w:tr>
                    </w:tbl>
                    <w:p w14:paraId="0DE803B8" w14:textId="77777777" w:rsidR="005D5BF5" w:rsidRDefault="005D5BF5">
                      <w:pPr>
                        <w:pStyle w:val="NoSpacing"/>
                      </w:pPr>
                    </w:p>
                  </w:txbxContent>
                </v:textbox>
                <w10:wrap type="square" side="left" anchorx="page" anchory="margin"/>
              </v:shape>
            </w:pict>
          </mc:Fallback>
        </mc:AlternateContent>
      </w:r>
      <w:r w:rsidR="007A07DD" w:rsidRPr="00B50587">
        <w:t>BEA</w:t>
      </w:r>
      <w:r w:rsidR="007A07DD">
        <w:t xml:space="preserve"> </w:t>
      </w:r>
      <w:r w:rsidR="007A07DD" w:rsidRPr="00B50587">
        <w:t>Representative</w:t>
      </w:r>
      <w:r w:rsidR="007A07DD">
        <w:t xml:space="preserve"> Report</w:t>
      </w:r>
    </w:p>
    <w:tbl>
      <w:tblPr>
        <w:tblStyle w:val="NewsletterTable"/>
        <w:tblW w:w="3331" w:type="pct"/>
        <w:tblLook w:val="0660" w:firstRow="1" w:lastRow="1" w:firstColumn="0" w:lastColumn="0" w:noHBand="1" w:noVBand="1"/>
        <w:tblDescription w:val="Intro letter"/>
      </w:tblPr>
      <w:tblGrid>
        <w:gridCol w:w="7195"/>
      </w:tblGrid>
      <w:tr w:rsidR="005D5BF5" w14:paraId="4A6E154D" w14:textId="77777777" w:rsidTr="009D7D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"/>
        </w:trPr>
        <w:tc>
          <w:tcPr>
            <w:tcW w:w="0" w:type="auto"/>
          </w:tcPr>
          <w:p w14:paraId="72C9FFFA" w14:textId="77777777" w:rsidR="005D5BF5" w:rsidRDefault="005D5BF5">
            <w:pPr>
              <w:pStyle w:val="TableSpace"/>
            </w:pPr>
          </w:p>
        </w:tc>
      </w:tr>
      <w:tr w:rsidR="005D5BF5" w14:paraId="0FA3BBCA" w14:textId="77777777" w:rsidTr="009D7DCC">
        <w:trPr>
          <w:trHeight w:val="2245"/>
        </w:trPr>
        <w:tc>
          <w:tcPr>
            <w:tcW w:w="7195" w:type="dxa"/>
          </w:tcPr>
          <w:p w14:paraId="7C3411FF" w14:textId="77777777" w:rsidR="005D5BF5" w:rsidRDefault="007A07DD" w:rsidP="007A07DD">
            <w:pPr>
              <w:pStyle w:val="Heading2"/>
              <w:outlineLvl w:val="1"/>
            </w:pPr>
            <w:r>
              <w:t>What Has the BEA Done for Me Lately?</w:t>
            </w:r>
          </w:p>
          <w:p w14:paraId="74A35A78" w14:textId="77777777" w:rsidR="007A07DD" w:rsidRDefault="007A07DD" w:rsidP="004B2256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>
              <w:t>2018 – 2021 Contract</w:t>
            </w:r>
          </w:p>
          <w:p w14:paraId="39D2B118" w14:textId="77777777" w:rsidR="007A07DD" w:rsidRDefault="007A07DD" w:rsidP="004B2256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>
              <w:t>2020 – 2021 Calendar</w:t>
            </w:r>
          </w:p>
          <w:p w14:paraId="62E0B72A" w14:textId="77777777" w:rsidR="00C5678D" w:rsidRDefault="00C5678D" w:rsidP="004B2256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>
              <w:t>Evaluation Process</w:t>
            </w:r>
          </w:p>
          <w:p w14:paraId="61DFB11B" w14:textId="77777777" w:rsidR="007A07DD" w:rsidRDefault="007A07DD" w:rsidP="004B2256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>
              <w:t>Payroll Dues Deduction</w:t>
            </w:r>
          </w:p>
          <w:p w14:paraId="5D9A3365" w14:textId="77777777" w:rsidR="007A07DD" w:rsidRDefault="007A07DD" w:rsidP="004B2256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>
              <w:t>ORS Hours</w:t>
            </w:r>
          </w:p>
          <w:p w14:paraId="7FB29AAE" w14:textId="77777777" w:rsidR="007A07DD" w:rsidRDefault="007A07DD" w:rsidP="004B2256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>
              <w:t>District Insurance Committee</w:t>
            </w:r>
          </w:p>
          <w:p w14:paraId="01E5021F" w14:textId="77777777" w:rsidR="007A07DD" w:rsidRDefault="007A07DD" w:rsidP="007A07DD">
            <w:pPr>
              <w:pStyle w:val="ListParagraph"/>
              <w:ind w:left="864"/>
            </w:pPr>
          </w:p>
          <w:p w14:paraId="498F0AF2" w14:textId="77777777" w:rsidR="004B2256" w:rsidRDefault="004B2256" w:rsidP="004B2256">
            <w:pPr>
              <w:ind w:left="0"/>
            </w:pPr>
          </w:p>
        </w:tc>
      </w:tr>
      <w:tr w:rsidR="005D5BF5" w14:paraId="06D52481" w14:textId="77777777" w:rsidTr="009D7D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5"/>
        </w:trPr>
        <w:tc>
          <w:tcPr>
            <w:tcW w:w="0" w:type="auto"/>
          </w:tcPr>
          <w:p w14:paraId="1767DEA5" w14:textId="77777777" w:rsidR="005D5BF5" w:rsidRDefault="005D5BF5">
            <w:pPr>
              <w:pStyle w:val="TableSpace"/>
            </w:pPr>
          </w:p>
        </w:tc>
      </w:tr>
    </w:tbl>
    <w:p w14:paraId="39E6240F" w14:textId="77777777" w:rsidR="005D5BF5" w:rsidRDefault="007A07DD" w:rsidP="007A07DD">
      <w:pPr>
        <w:pStyle w:val="Heading2"/>
      </w:pPr>
      <w:r w:rsidRPr="007A07DD">
        <w:t>2018 – 2021 Contractual Benefits</w:t>
      </w:r>
    </w:p>
    <w:p w14:paraId="4D0219F5" w14:textId="77777777" w:rsidR="007A07DD" w:rsidRDefault="007A07DD" w:rsidP="004B2256">
      <w:pPr>
        <w:pStyle w:val="ListParagraph"/>
        <w:numPr>
          <w:ilvl w:val="0"/>
          <w:numId w:val="2"/>
        </w:numPr>
      </w:pPr>
      <w:r>
        <w:t>$5,000 - $6,000 in raises at the top of the salary schedule over 3 years</w:t>
      </w:r>
    </w:p>
    <w:p w14:paraId="64AAA2EB" w14:textId="77777777" w:rsidR="007A07DD" w:rsidRDefault="007A07DD" w:rsidP="004B2256">
      <w:pPr>
        <w:pStyle w:val="ListParagraph"/>
        <w:numPr>
          <w:ilvl w:val="0"/>
          <w:numId w:val="2"/>
        </w:numPr>
      </w:pPr>
      <w:r>
        <w:t>Full steps for 3 years = $9,000 - $15,000 raise</w:t>
      </w:r>
    </w:p>
    <w:p w14:paraId="01390630" w14:textId="77777777" w:rsidR="007A07DD" w:rsidRDefault="007A07DD" w:rsidP="004B2256">
      <w:pPr>
        <w:pStyle w:val="ListParagraph"/>
        <w:numPr>
          <w:ilvl w:val="0"/>
          <w:numId w:val="2"/>
        </w:numPr>
      </w:pPr>
      <w:r>
        <w:t>Bereavement Days do not count against sick bank</w:t>
      </w:r>
    </w:p>
    <w:p w14:paraId="03AF19BC" w14:textId="77777777" w:rsidR="007A07DD" w:rsidRDefault="007A07DD" w:rsidP="004B2256">
      <w:pPr>
        <w:pStyle w:val="ListParagraph"/>
        <w:numPr>
          <w:ilvl w:val="0"/>
          <w:numId w:val="2"/>
        </w:numPr>
      </w:pPr>
      <w:r>
        <w:t>Longevity Raises after 15, 20, and 25 years</w:t>
      </w:r>
    </w:p>
    <w:p w14:paraId="6F7B00E9" w14:textId="77777777" w:rsidR="007A07DD" w:rsidRDefault="007A07DD" w:rsidP="004B2256">
      <w:pPr>
        <w:pStyle w:val="ListParagraph"/>
        <w:numPr>
          <w:ilvl w:val="0"/>
          <w:numId w:val="2"/>
        </w:numPr>
      </w:pPr>
      <w:r>
        <w:t>2 Religious Days do not count against sick bank</w:t>
      </w:r>
    </w:p>
    <w:p w14:paraId="5CDED825" w14:textId="77777777" w:rsidR="007A07DD" w:rsidRDefault="007A07DD" w:rsidP="004B2256">
      <w:pPr>
        <w:pStyle w:val="ListParagraph"/>
        <w:numPr>
          <w:ilvl w:val="0"/>
          <w:numId w:val="2"/>
        </w:numPr>
      </w:pPr>
      <w:r>
        <w:t>Fully funded insurance up to the hard cap for part time teachers, .75 FTE and above</w:t>
      </w:r>
    </w:p>
    <w:p w14:paraId="6C16FACD" w14:textId="77777777" w:rsidR="007A07DD" w:rsidRDefault="007A07DD" w:rsidP="004B2256">
      <w:pPr>
        <w:pStyle w:val="ListParagraph"/>
        <w:numPr>
          <w:ilvl w:val="0"/>
          <w:numId w:val="2"/>
        </w:numPr>
      </w:pPr>
      <w:r>
        <w:t>6 weeks of paid “bonding time” for moms and dads for new-born or adopted children</w:t>
      </w:r>
    </w:p>
    <w:p w14:paraId="48A071E0" w14:textId="77777777" w:rsidR="007A07DD" w:rsidRPr="007A07DD" w:rsidRDefault="007A07DD" w:rsidP="004B2256">
      <w:pPr>
        <w:pStyle w:val="ListParagraph"/>
        <w:numPr>
          <w:ilvl w:val="0"/>
          <w:numId w:val="2"/>
        </w:numPr>
      </w:pPr>
      <w:r>
        <w:t>New protections against harassment and bullying by parents, students, or staff</w:t>
      </w:r>
    </w:p>
    <w:p w14:paraId="4E3D6B53" w14:textId="77777777" w:rsidR="005D5BF5" w:rsidRDefault="005D5BF5"/>
    <w:p w14:paraId="254B3DE6" w14:textId="77777777" w:rsidR="005D5BF5" w:rsidRDefault="00D32517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0" wp14:anchorId="5C0C354D" wp14:editId="5B65AEED">
                <wp:simplePos x="0" y="0"/>
                <mc:AlternateContent>
                  <mc:Choice Requires="wp14">
                    <wp:positionH relativeFrom="page">
                      <wp14:pctPosHOffset>66900</wp14:pctPosHOffset>
                    </wp:positionH>
                  </mc:Choice>
                  <mc:Fallback>
                    <wp:positionH relativeFrom="page">
                      <wp:posOffset>5199380</wp:posOffset>
                    </wp:positionH>
                  </mc:Fallback>
                </mc:AlternateContent>
                <wp:positionV relativeFrom="margin">
                  <wp:align>top</wp:align>
                </wp:positionV>
                <wp:extent cx="3067050" cy="3581400"/>
                <wp:effectExtent l="0" t="0" r="5715" b="11430"/>
                <wp:wrapSquare wrapText="left"/>
                <wp:docPr id="3" name="Text Box 3" descr="Newsletter sideba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3581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961DF" w14:textId="77777777" w:rsidR="005D5BF5" w:rsidRDefault="00D32517" w:rsidP="004F7B5F">
                            <w:pPr>
                              <w:pStyle w:val="Photo"/>
                              <w:spacing w:after="12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C1891D" wp14:editId="17B5DF2D">
                                  <wp:extent cx="2056708" cy="1885315"/>
                                  <wp:effectExtent l="76200" t="76200" r="77470" b="76835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Stock_000007305286Large.jpg"/>
                                          <pic:cNvPicPr preferRelativeResize="0"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6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4871" cy="19111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38100" cap="flat" cmpd="sng" algn="ctr">
                                            <a:solidFill>
                                              <a:sysClr val="window" lastClr="FFFFFF"/>
                                            </a:solidFill>
                                            <a:prstDash val="solid"/>
                                            <a:round/>
                                            <a:headEnd type="none" w="med" len="med"/>
                                            <a:tailEnd type="none" w="med" len="med"/>
                                          </a:ln>
                                          <a:scene3d>
                                            <a:camera prst="orthographicFront"/>
                                            <a:lightRig rig="threePt" dir="t"/>
                                          </a:scene3d>
                                          <a:sp3d contourW="12700">
                                            <a:bevelT w="12700" h="12700"/>
                                            <a:contourClr>
                                              <a:schemeClr val="accent5"/>
                                            </a:contourClr>
                                          </a:sp3d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tbl>
                            <w:tblPr>
                              <w:tblStyle w:val="NewsletterTable"/>
                              <w:tblW w:w="5000" w:type="pct"/>
                              <w:jc w:val="center"/>
                              <w:tblLook w:val="04A0" w:firstRow="1" w:lastRow="0" w:firstColumn="1" w:lastColumn="0" w:noHBand="0" w:noVBand="1"/>
                              <w:tblDescription w:val="Callout table"/>
                            </w:tblPr>
                            <w:tblGrid>
                              <w:gridCol w:w="4777"/>
                            </w:tblGrid>
                            <w:tr w:rsidR="005D5BF5" w14:paraId="78126241" w14:textId="77777777" w:rsidTr="00BC7DFD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60"/>
                                <w:jc w:val="center"/>
                              </w:trPr>
                              <w:tc>
                                <w:tcPr>
                                  <w:tcW w:w="3439" w:type="dxa"/>
                                  <w:tcBorders>
                                    <w:bottom w:val="nil"/>
                                  </w:tcBorders>
                                </w:tcPr>
                                <w:p w14:paraId="13ECA213" w14:textId="77777777" w:rsidR="005D5BF5" w:rsidRDefault="005D5BF5">
                                  <w:pPr>
                                    <w:pStyle w:val="TableSpace"/>
                                  </w:pPr>
                                </w:p>
                              </w:tc>
                            </w:tr>
                            <w:tr w:rsidR="005D5BF5" w:rsidRPr="004F7B5F" w14:paraId="25708E92" w14:textId="77777777" w:rsidTr="005D5BF5">
                              <w:trPr>
                                <w:trHeight w:val="9576"/>
                                <w:jc w:val="center"/>
                              </w:trPr>
                              <w:tc>
                                <w:tcPr>
                                  <w:tcW w:w="343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4505005" w14:textId="77777777" w:rsidR="00704C75" w:rsidRPr="004F7B5F" w:rsidRDefault="00BC7DFD" w:rsidP="00BC7DFD">
                                  <w:pPr>
                                    <w:pStyle w:val="Heading2"/>
                                    <w:outlineLvl w:val="1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Groves BEA Reps:</w:t>
                                  </w:r>
                                </w:p>
                                <w:p w14:paraId="481ACC1F" w14:textId="77777777" w:rsidR="005D5BF5" w:rsidRPr="004F7B5F" w:rsidRDefault="00704C75" w:rsidP="00704C75">
                                  <w:pPr>
                                    <w:spacing w:before="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Dan Inloes</w:t>
                                  </w:r>
                                </w:p>
                                <w:p w14:paraId="4715A84A" w14:textId="77777777" w:rsidR="00704C75" w:rsidRPr="004F7B5F" w:rsidRDefault="000263A1" w:rsidP="00704C75">
                                  <w:pPr>
                                    <w:spacing w:before="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hyperlink r:id="rId17" w:history="1">
                                    <w:r w:rsidR="00704C75" w:rsidRPr="004F7B5F">
                                      <w:rPr>
                                        <w:rStyle w:val="Hyperlink"/>
                                        <w:sz w:val="21"/>
                                        <w:szCs w:val="21"/>
                                      </w:rPr>
                                      <w:t>dinloes13@gmail.com</w:t>
                                    </w:r>
                                  </w:hyperlink>
                                </w:p>
                                <w:p w14:paraId="24E5EF5C" w14:textId="77777777" w:rsidR="00704C75" w:rsidRPr="004F7B5F" w:rsidRDefault="00704C75" w:rsidP="00BC7DFD">
                                  <w:pPr>
                                    <w:spacing w:before="0"/>
                                    <w:ind w:left="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241C530C" w14:textId="77777777" w:rsidR="00704C75" w:rsidRPr="004F7B5F" w:rsidRDefault="00704C75" w:rsidP="00704C75">
                                  <w:pPr>
                                    <w:spacing w:before="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Zac Spencer</w:t>
                                  </w:r>
                                </w:p>
                                <w:p w14:paraId="6DAAB6CB" w14:textId="77777777" w:rsidR="00704C75" w:rsidRPr="004F7B5F" w:rsidRDefault="000263A1" w:rsidP="00704C75">
                                  <w:pPr>
                                    <w:spacing w:before="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hyperlink r:id="rId18" w:history="1">
                                    <w:r w:rsidR="00704C75" w:rsidRPr="004F7B5F">
                                      <w:rPr>
                                        <w:rStyle w:val="Hyperlink"/>
                                        <w:sz w:val="21"/>
                                        <w:szCs w:val="21"/>
                                      </w:rPr>
                                      <w:t>spenc203@gmail.com</w:t>
                                    </w:r>
                                  </w:hyperlink>
                                </w:p>
                                <w:p w14:paraId="493375DE" w14:textId="77777777" w:rsidR="00704C75" w:rsidRPr="004F7B5F" w:rsidRDefault="00704C75" w:rsidP="00BC7DFD">
                                  <w:pPr>
                                    <w:spacing w:before="0"/>
                                    <w:ind w:left="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563DA3AF" w14:textId="77777777" w:rsidR="00704C75" w:rsidRPr="004F7B5F" w:rsidRDefault="00704C75" w:rsidP="00704C75">
                                  <w:pPr>
                                    <w:spacing w:before="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Paul VanErmen</w:t>
                                  </w:r>
                                </w:p>
                                <w:p w14:paraId="15BD48D8" w14:textId="77777777" w:rsidR="00704C75" w:rsidRPr="004F7B5F" w:rsidRDefault="000263A1" w:rsidP="00704C75">
                                  <w:pPr>
                                    <w:spacing w:before="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hyperlink r:id="rId19" w:history="1">
                                    <w:r w:rsidR="00704C75" w:rsidRPr="004F7B5F">
                                      <w:rPr>
                                        <w:rStyle w:val="Hyperlink"/>
                                        <w:sz w:val="21"/>
                                        <w:szCs w:val="21"/>
                                      </w:rPr>
                                      <w:t>pvane49@gmail.com</w:t>
                                    </w:r>
                                  </w:hyperlink>
                                </w:p>
                                <w:p w14:paraId="19A038E6" w14:textId="77777777" w:rsidR="00BC7DFD" w:rsidRPr="004F7B5F" w:rsidRDefault="00BC7DFD" w:rsidP="00704C75">
                                  <w:pPr>
                                    <w:spacing w:before="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32B38C66" w14:textId="77777777" w:rsidR="00BC7DFD" w:rsidRPr="004F7B5F" w:rsidRDefault="00BC7DFD" w:rsidP="00BC7DFD">
                                  <w:pPr>
                                    <w:pStyle w:val="Heading2"/>
                                    <w:outlineLvl w:val="1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Dues/Membership:</w:t>
                                  </w:r>
                                </w:p>
                                <w:p w14:paraId="2D1DEB6A" w14:textId="523257B6" w:rsidR="00BC7DFD" w:rsidRPr="004F7B5F" w:rsidRDefault="00CD5627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Sandy Riccardi</w:t>
                                  </w:r>
                                </w:p>
                                <w:p w14:paraId="6FDD0A7C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(MEA Field Assistant)</w:t>
                                  </w:r>
                                </w:p>
                                <w:p w14:paraId="0DE8341B" w14:textId="77777777" w:rsidR="00BC7DFD" w:rsidRPr="004F7B5F" w:rsidRDefault="000263A1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hyperlink r:id="rId20" w:history="1">
                                    <w:r w:rsidR="00BC7DFD" w:rsidRPr="004F7B5F">
                                      <w:rPr>
                                        <w:rStyle w:val="Hyperlink"/>
                                        <w:sz w:val="21"/>
                                        <w:szCs w:val="21"/>
                                      </w:rPr>
                                      <w:t>sriccardi@mea.org</w:t>
                                    </w:r>
                                  </w:hyperlink>
                                </w:p>
                                <w:p w14:paraId="2023A96E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248.559.4470</w:t>
                                  </w:r>
                                </w:p>
                                <w:p w14:paraId="1327AE97" w14:textId="77777777" w:rsidR="00BC7DFD" w:rsidRPr="004F7B5F" w:rsidRDefault="00BC7DFD" w:rsidP="00704C75">
                                  <w:pPr>
                                    <w:spacing w:before="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74619139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Michelle Snyder</w:t>
                                  </w:r>
                                </w:p>
                                <w:p w14:paraId="5E0D24A7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(BEA Membership Chair)</w:t>
                                  </w:r>
                                </w:p>
                                <w:p w14:paraId="3943F8B4" w14:textId="77777777" w:rsidR="00BC7DFD" w:rsidRPr="004F7B5F" w:rsidRDefault="000263A1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hyperlink r:id="rId21" w:history="1">
                                    <w:r w:rsidR="00BC7DFD" w:rsidRPr="004F7B5F">
                                      <w:rPr>
                                        <w:rStyle w:val="Hyperlink"/>
                                        <w:sz w:val="21"/>
                                        <w:szCs w:val="21"/>
                                      </w:rPr>
                                      <w:t>profesnyder@yahoo.com</w:t>
                                    </w:r>
                                  </w:hyperlink>
                                  <w:r w:rsidR="00BC7DFD" w:rsidRPr="004F7B5F">
                                    <w:rPr>
                                      <w:sz w:val="21"/>
                                      <w:szCs w:val="21"/>
                                    </w:rPr>
                                    <w:t xml:space="preserve"> 248.709.0688</w:t>
                                  </w:r>
                                </w:p>
                                <w:p w14:paraId="7FA8E9A7" w14:textId="77777777" w:rsidR="00BC7DFD" w:rsidRPr="004F7B5F" w:rsidRDefault="00BC7DFD" w:rsidP="00704C75">
                                  <w:pPr>
                                    <w:spacing w:before="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0E18AAD3" w14:textId="77777777" w:rsidR="00BC7DFD" w:rsidRPr="004F7B5F" w:rsidRDefault="00BC7DFD" w:rsidP="00BC7DFD">
                                  <w:pPr>
                                    <w:pStyle w:val="Heading2"/>
                                    <w:outlineLvl w:val="1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Private/Serious Issues:</w:t>
                                  </w:r>
                                </w:p>
                                <w:p w14:paraId="635E1D91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 xml:space="preserve">Scott Warrow </w:t>
                                  </w:r>
                                </w:p>
                                <w:p w14:paraId="2CA1375E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(BEA President)</w:t>
                                  </w:r>
                                </w:p>
                                <w:p w14:paraId="3FD5D602" w14:textId="77777777" w:rsidR="00BC7DFD" w:rsidRPr="004F7B5F" w:rsidRDefault="000263A1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hyperlink r:id="rId22" w:history="1">
                                    <w:r w:rsidR="00BC7DFD" w:rsidRPr="004F7B5F">
                                      <w:rPr>
                                        <w:rStyle w:val="Hyperlink"/>
                                        <w:sz w:val="21"/>
                                        <w:szCs w:val="21"/>
                                      </w:rPr>
                                      <w:t>beawarrow@gmail.com</w:t>
                                    </w:r>
                                  </w:hyperlink>
                                  <w:r w:rsidR="00BC7DFD" w:rsidRPr="004F7B5F">
                                    <w:rPr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  <w:p w14:paraId="097FE1CC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248.506.3245</w:t>
                                  </w:r>
                                </w:p>
                                <w:p w14:paraId="0A060523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23FFC1C5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Grat</w:t>
                                  </w:r>
                                  <w:proofErr w:type="spellEnd"/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 xml:space="preserve"> Dalton</w:t>
                                  </w:r>
                                </w:p>
                                <w:p w14:paraId="25B962EF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(BEA Executive Director)</w:t>
                                  </w: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ab/>
                                    <w:t xml:space="preserve"> </w:t>
                                  </w:r>
                                  <w:hyperlink r:id="rId23" w:history="1">
                                    <w:r w:rsidRPr="004F7B5F">
                                      <w:rPr>
                                        <w:rStyle w:val="Hyperlink"/>
                                        <w:sz w:val="21"/>
                                        <w:szCs w:val="21"/>
                                      </w:rPr>
                                      <w:t>gdalton@mea.org</w:t>
                                    </w:r>
                                  </w:hyperlink>
                                </w:p>
                                <w:p w14:paraId="54151F6C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4F7B5F">
                                    <w:rPr>
                                      <w:sz w:val="21"/>
                                      <w:szCs w:val="21"/>
                                    </w:rPr>
                                    <w:t>248.559.4770</w:t>
                                  </w:r>
                                </w:p>
                                <w:p w14:paraId="49635FB4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045B64B2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4132AE25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504FA518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1A7D79E4" w14:textId="77777777" w:rsidR="00BC7DFD" w:rsidRPr="004F7B5F" w:rsidRDefault="00BC7DFD" w:rsidP="00BC7DFD">
                                  <w:pPr>
                                    <w:spacing w:before="0" w:line="276" w:lineRule="auto"/>
                                    <w:ind w:left="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5AB9D015" w14:textId="77777777" w:rsidR="00BC7DFD" w:rsidRPr="004F7B5F" w:rsidRDefault="00BC7DFD" w:rsidP="00BC7DFD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1A41D1" w14:textId="77777777" w:rsidR="005D5BF5" w:rsidRDefault="005D5BF5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28600</wp14:pctWidth>
                </wp14:sizeRelH>
                <wp14:sizeRelV relativeFrom="page">
                  <wp14:pctHeight>83600</wp14:pctHeight>
                </wp14:sizeRelV>
              </wp:anchor>
            </w:drawing>
          </mc:Choice>
          <mc:Fallback>
            <w:pict>
              <v:shape w14:anchorId="5C0C354D" id="Text Box 3" o:spid="_x0000_s1027" type="#_x0000_t202" alt="Newsletter sidebar 2" style="position:absolute;left:0;text-align:left;margin-left:0;margin-top:0;width:241.5pt;height:282pt;z-index:251665408;visibility:visible;mso-wrap-style:square;mso-width-percent:286;mso-height-percent:836;mso-left-percent:669;mso-wrap-distance-left:9pt;mso-wrap-distance-top:0;mso-wrap-distance-right:9pt;mso-wrap-distance-bottom:0;mso-position-horizontal-relative:page;mso-position-vertical:top;mso-position-vertical-relative:margin;mso-width-percent:286;mso-height-percent:836;mso-left-percent:669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" o:allowoverlap="f" filled="f" stroked="f" strokeweight=".5pt">
                <v:textbox inset="1.44pt,0,1.44pt,0">
                  <w:txbxContent>
                    <w:p w14:paraId="65B961DF" w14:textId="77777777" w:rsidR="005D5BF5" w:rsidRDefault="00D32517" w:rsidP="004F7B5F">
                      <w:pPr>
                        <w:pStyle w:val="Photo"/>
                        <w:spacing w:after="12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CC1891D" wp14:editId="17B5DF2D">
                            <wp:extent cx="2056708" cy="1885315"/>
                            <wp:effectExtent l="76200" t="76200" r="77470" b="76835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Stock_000007305286Large.jpg"/>
                                    <pic:cNvPicPr preferRelativeResize="0"/>
                                  </pic:nvPicPr>
                                  <pic:blipFill>
                                    <a:blip r:embed="rId15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6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4871" cy="1911131"/>
                                    </a:xfrm>
                                    <a:prstGeom prst="rect">
                                      <a:avLst/>
                                    </a:prstGeom>
                                    <a:ln w="38100" cap="flat" cmpd="sng" algn="ctr">
                                      <a:solidFill>
                                        <a:sysClr val="window" lastClr="FFFFFF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  <a:scene3d>
                                      <a:camera prst="orthographicFront"/>
                                      <a:lightRig rig="threePt" dir="t"/>
                                    </a:scene3d>
                                    <a:sp3d contourW="12700">
                                      <a:bevelT w="12700" h="12700"/>
                                      <a:contourClr>
                                        <a:schemeClr val="accent5"/>
                                      </a:contourClr>
                                    </a:sp3d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tbl>
                      <w:tblPr>
                        <w:tblStyle w:val="NewsletterTable"/>
                        <w:tblW w:w="5000" w:type="pct"/>
                        <w:jc w:val="center"/>
                        <w:tblLook w:val="04A0" w:firstRow="1" w:lastRow="0" w:firstColumn="1" w:lastColumn="0" w:noHBand="0" w:noVBand="1"/>
                        <w:tblDescription w:val="Callout table"/>
                      </w:tblPr>
                      <w:tblGrid>
                        <w:gridCol w:w="4777"/>
                      </w:tblGrid>
                      <w:tr w:rsidR="005D5BF5" w14:paraId="78126241" w14:textId="77777777" w:rsidTr="00BC7DFD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60"/>
                          <w:jc w:val="center"/>
                        </w:trPr>
                        <w:tc>
                          <w:tcPr>
                            <w:tcW w:w="3439" w:type="dxa"/>
                            <w:tcBorders>
                              <w:bottom w:val="nil"/>
                            </w:tcBorders>
                          </w:tcPr>
                          <w:p w14:paraId="13ECA213" w14:textId="77777777" w:rsidR="005D5BF5" w:rsidRDefault="005D5BF5">
                            <w:pPr>
                              <w:pStyle w:val="TableSpace"/>
                            </w:pPr>
                          </w:p>
                        </w:tc>
                      </w:tr>
                      <w:tr w:rsidR="005D5BF5" w:rsidRPr="004F7B5F" w14:paraId="25708E92" w14:textId="77777777" w:rsidTr="005D5BF5">
                        <w:trPr>
                          <w:trHeight w:val="9576"/>
                          <w:jc w:val="center"/>
                        </w:trPr>
                        <w:tc>
                          <w:tcPr>
                            <w:tcW w:w="3439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4505005" w14:textId="77777777" w:rsidR="00704C75" w:rsidRPr="004F7B5F" w:rsidRDefault="00BC7DFD" w:rsidP="00BC7DFD">
                            <w:pPr>
                              <w:pStyle w:val="Heading2"/>
                              <w:outlineLvl w:val="1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Groves BEA Reps:</w:t>
                            </w:r>
                          </w:p>
                          <w:p w14:paraId="481ACC1F" w14:textId="77777777" w:rsidR="005D5BF5" w:rsidRPr="004F7B5F" w:rsidRDefault="00704C75" w:rsidP="00704C75">
                            <w:pPr>
                              <w:spacing w:before="0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Dan Inloes</w:t>
                            </w:r>
                          </w:p>
                          <w:p w14:paraId="4715A84A" w14:textId="77777777" w:rsidR="00704C75" w:rsidRPr="004F7B5F" w:rsidRDefault="000263A1" w:rsidP="00704C75">
                            <w:pPr>
                              <w:spacing w:before="0"/>
                              <w:rPr>
                                <w:sz w:val="21"/>
                                <w:szCs w:val="21"/>
                              </w:rPr>
                            </w:pPr>
                            <w:hyperlink r:id="rId24" w:history="1">
                              <w:r w:rsidR="00704C75" w:rsidRPr="004F7B5F">
                                <w:rPr>
                                  <w:rStyle w:val="Hyperlink"/>
                                  <w:sz w:val="21"/>
                                  <w:szCs w:val="21"/>
                                </w:rPr>
                                <w:t>dinloes13@gmail.com</w:t>
                              </w:r>
                            </w:hyperlink>
                          </w:p>
                          <w:p w14:paraId="24E5EF5C" w14:textId="77777777" w:rsidR="00704C75" w:rsidRPr="004F7B5F" w:rsidRDefault="00704C75" w:rsidP="00BC7DFD">
                            <w:pPr>
                              <w:spacing w:before="0"/>
                              <w:ind w:left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241C530C" w14:textId="77777777" w:rsidR="00704C75" w:rsidRPr="004F7B5F" w:rsidRDefault="00704C75" w:rsidP="00704C75">
                            <w:pPr>
                              <w:spacing w:before="0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Zac Spencer</w:t>
                            </w:r>
                          </w:p>
                          <w:p w14:paraId="6DAAB6CB" w14:textId="77777777" w:rsidR="00704C75" w:rsidRPr="004F7B5F" w:rsidRDefault="000263A1" w:rsidP="00704C75">
                            <w:pPr>
                              <w:spacing w:before="0"/>
                              <w:rPr>
                                <w:sz w:val="21"/>
                                <w:szCs w:val="21"/>
                              </w:rPr>
                            </w:pPr>
                            <w:hyperlink r:id="rId25" w:history="1">
                              <w:r w:rsidR="00704C75" w:rsidRPr="004F7B5F">
                                <w:rPr>
                                  <w:rStyle w:val="Hyperlink"/>
                                  <w:sz w:val="21"/>
                                  <w:szCs w:val="21"/>
                                </w:rPr>
                                <w:t>spenc203@gmail.com</w:t>
                              </w:r>
                            </w:hyperlink>
                          </w:p>
                          <w:p w14:paraId="493375DE" w14:textId="77777777" w:rsidR="00704C75" w:rsidRPr="004F7B5F" w:rsidRDefault="00704C75" w:rsidP="00BC7DFD">
                            <w:pPr>
                              <w:spacing w:before="0"/>
                              <w:ind w:left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63DA3AF" w14:textId="77777777" w:rsidR="00704C75" w:rsidRPr="004F7B5F" w:rsidRDefault="00704C75" w:rsidP="00704C75">
                            <w:pPr>
                              <w:spacing w:before="0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Paul VanErmen</w:t>
                            </w:r>
                          </w:p>
                          <w:p w14:paraId="15BD48D8" w14:textId="77777777" w:rsidR="00704C75" w:rsidRPr="004F7B5F" w:rsidRDefault="000263A1" w:rsidP="00704C75">
                            <w:pPr>
                              <w:spacing w:before="0"/>
                              <w:rPr>
                                <w:sz w:val="21"/>
                                <w:szCs w:val="21"/>
                              </w:rPr>
                            </w:pPr>
                            <w:hyperlink r:id="rId26" w:history="1">
                              <w:r w:rsidR="00704C75" w:rsidRPr="004F7B5F">
                                <w:rPr>
                                  <w:rStyle w:val="Hyperlink"/>
                                  <w:sz w:val="21"/>
                                  <w:szCs w:val="21"/>
                                </w:rPr>
                                <w:t>pvane49@gmail.com</w:t>
                              </w:r>
                            </w:hyperlink>
                          </w:p>
                          <w:p w14:paraId="19A038E6" w14:textId="77777777" w:rsidR="00BC7DFD" w:rsidRPr="004F7B5F" w:rsidRDefault="00BC7DFD" w:rsidP="00704C75">
                            <w:pPr>
                              <w:spacing w:before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2B38C66" w14:textId="77777777" w:rsidR="00BC7DFD" w:rsidRPr="004F7B5F" w:rsidRDefault="00BC7DFD" w:rsidP="00BC7DFD">
                            <w:pPr>
                              <w:pStyle w:val="Heading2"/>
                              <w:outlineLvl w:val="1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Dues/Membership:</w:t>
                            </w:r>
                          </w:p>
                          <w:p w14:paraId="2D1DEB6A" w14:textId="523257B6" w:rsidR="00BC7DFD" w:rsidRPr="004F7B5F" w:rsidRDefault="00CD5627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Sandy Riccardi</w:t>
                            </w:r>
                          </w:p>
                          <w:p w14:paraId="6FDD0A7C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(MEA Field Assistant)</w:t>
                            </w:r>
                          </w:p>
                          <w:p w14:paraId="0DE8341B" w14:textId="77777777" w:rsidR="00BC7DFD" w:rsidRPr="004F7B5F" w:rsidRDefault="000263A1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hyperlink r:id="rId27" w:history="1">
                              <w:r w:rsidR="00BC7DFD" w:rsidRPr="004F7B5F">
                                <w:rPr>
                                  <w:rStyle w:val="Hyperlink"/>
                                  <w:sz w:val="21"/>
                                  <w:szCs w:val="21"/>
                                </w:rPr>
                                <w:t>sriccardi@mea.org</w:t>
                              </w:r>
                            </w:hyperlink>
                          </w:p>
                          <w:p w14:paraId="2023A96E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248.559.4470</w:t>
                            </w:r>
                          </w:p>
                          <w:p w14:paraId="1327AE97" w14:textId="77777777" w:rsidR="00BC7DFD" w:rsidRPr="004F7B5F" w:rsidRDefault="00BC7DFD" w:rsidP="00704C75">
                            <w:pPr>
                              <w:spacing w:before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74619139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Michelle Snyder</w:t>
                            </w:r>
                          </w:p>
                          <w:p w14:paraId="5E0D24A7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(BEA Membership Chair)</w:t>
                            </w:r>
                          </w:p>
                          <w:p w14:paraId="3943F8B4" w14:textId="77777777" w:rsidR="00BC7DFD" w:rsidRPr="004F7B5F" w:rsidRDefault="000263A1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hyperlink r:id="rId28" w:history="1">
                              <w:r w:rsidR="00BC7DFD" w:rsidRPr="004F7B5F">
                                <w:rPr>
                                  <w:rStyle w:val="Hyperlink"/>
                                  <w:sz w:val="21"/>
                                  <w:szCs w:val="21"/>
                                </w:rPr>
                                <w:t>profesnyder@yahoo.com</w:t>
                              </w:r>
                            </w:hyperlink>
                            <w:r w:rsidR="00BC7DFD" w:rsidRPr="004F7B5F">
                              <w:rPr>
                                <w:sz w:val="21"/>
                                <w:szCs w:val="21"/>
                              </w:rPr>
                              <w:t xml:space="preserve"> 248.709.0688</w:t>
                            </w:r>
                          </w:p>
                          <w:p w14:paraId="7FA8E9A7" w14:textId="77777777" w:rsidR="00BC7DFD" w:rsidRPr="004F7B5F" w:rsidRDefault="00BC7DFD" w:rsidP="00704C75">
                            <w:pPr>
                              <w:spacing w:before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E18AAD3" w14:textId="77777777" w:rsidR="00BC7DFD" w:rsidRPr="004F7B5F" w:rsidRDefault="00BC7DFD" w:rsidP="00BC7DFD">
                            <w:pPr>
                              <w:pStyle w:val="Heading2"/>
                              <w:outlineLvl w:val="1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Private/Serious Issues:</w:t>
                            </w:r>
                          </w:p>
                          <w:p w14:paraId="635E1D91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 xml:space="preserve">Scott Warrow </w:t>
                            </w:r>
                          </w:p>
                          <w:p w14:paraId="2CA1375E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(BEA President)</w:t>
                            </w:r>
                          </w:p>
                          <w:p w14:paraId="3FD5D602" w14:textId="77777777" w:rsidR="00BC7DFD" w:rsidRPr="004F7B5F" w:rsidRDefault="000263A1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hyperlink r:id="rId29" w:history="1">
                              <w:r w:rsidR="00BC7DFD" w:rsidRPr="004F7B5F">
                                <w:rPr>
                                  <w:rStyle w:val="Hyperlink"/>
                                  <w:sz w:val="21"/>
                                  <w:szCs w:val="21"/>
                                </w:rPr>
                                <w:t>beawarrow@gmail.com</w:t>
                              </w:r>
                            </w:hyperlink>
                            <w:r w:rsidR="00BC7DFD" w:rsidRPr="004F7B5F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097FE1CC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248.506.3245</w:t>
                            </w:r>
                          </w:p>
                          <w:p w14:paraId="0A060523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23FFC1C5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F7B5F">
                              <w:rPr>
                                <w:sz w:val="21"/>
                                <w:szCs w:val="21"/>
                              </w:rPr>
                              <w:t>Grat</w:t>
                            </w:r>
                            <w:proofErr w:type="spellEnd"/>
                            <w:r w:rsidRPr="004F7B5F">
                              <w:rPr>
                                <w:sz w:val="21"/>
                                <w:szCs w:val="21"/>
                              </w:rPr>
                              <w:t xml:space="preserve"> Dalton</w:t>
                            </w:r>
                          </w:p>
                          <w:p w14:paraId="25B962EF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(BEA Executive Director)</w:t>
                            </w:r>
                            <w:r w:rsidRPr="004F7B5F">
                              <w:rPr>
                                <w:sz w:val="21"/>
                                <w:szCs w:val="21"/>
                              </w:rPr>
                              <w:tab/>
                              <w:t xml:space="preserve"> </w:t>
                            </w:r>
                            <w:hyperlink r:id="rId30" w:history="1">
                              <w:r w:rsidRPr="004F7B5F">
                                <w:rPr>
                                  <w:rStyle w:val="Hyperlink"/>
                                  <w:sz w:val="21"/>
                                  <w:szCs w:val="21"/>
                                </w:rPr>
                                <w:t>gdalton@mea.org</w:t>
                              </w:r>
                            </w:hyperlink>
                          </w:p>
                          <w:p w14:paraId="54151F6C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4F7B5F">
                              <w:rPr>
                                <w:sz w:val="21"/>
                                <w:szCs w:val="21"/>
                              </w:rPr>
                              <w:t>248.559.4770</w:t>
                            </w:r>
                          </w:p>
                          <w:p w14:paraId="49635FB4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45B64B2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132AE25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04FA518" w14:textId="77777777" w:rsidR="00BC7DFD" w:rsidRPr="004F7B5F" w:rsidRDefault="00BC7DFD" w:rsidP="00BC7DFD">
                            <w:pPr>
                              <w:spacing w:before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A7D79E4" w14:textId="77777777" w:rsidR="00BC7DFD" w:rsidRPr="004F7B5F" w:rsidRDefault="00BC7DFD" w:rsidP="00BC7DFD">
                            <w:pPr>
                              <w:spacing w:before="0" w:line="276" w:lineRule="auto"/>
                              <w:ind w:left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AB9D015" w14:textId="77777777" w:rsidR="00BC7DFD" w:rsidRPr="004F7B5F" w:rsidRDefault="00BC7DFD" w:rsidP="00BC7DF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6A1A41D1" w14:textId="77777777" w:rsidR="005D5BF5" w:rsidRDefault="005D5BF5">
                      <w:pPr>
                        <w:pStyle w:val="NoSpacing"/>
                      </w:pPr>
                    </w:p>
                  </w:txbxContent>
                </v:textbox>
                <w10:wrap type="square" side="left" anchorx="page" anchory="margin"/>
              </v:shape>
            </w:pict>
          </mc:Fallback>
        </mc:AlternateContent>
      </w:r>
      <w:r w:rsidR="00704C75">
        <w:t>Do You Need Help from Your Union?</w:t>
      </w:r>
    </w:p>
    <w:p w14:paraId="529265DD" w14:textId="77777777" w:rsidR="00704C75" w:rsidRPr="00704C75" w:rsidRDefault="00704C75" w:rsidP="00704C75">
      <w:pPr>
        <w:pStyle w:val="Heading2"/>
      </w:pPr>
      <w:r w:rsidRPr="00704C75">
        <w:t xml:space="preserve">Is the Information You Need in Your Contract? </w:t>
      </w:r>
    </w:p>
    <w:p w14:paraId="555AA9CC" w14:textId="77777777" w:rsidR="00704C75" w:rsidRPr="00704C75" w:rsidRDefault="00704C75" w:rsidP="00704C75">
      <w:pPr>
        <w:pStyle w:val="ListParagraph"/>
        <w:numPr>
          <w:ilvl w:val="0"/>
          <w:numId w:val="6"/>
        </w:numPr>
        <w:spacing w:before="0" w:after="0"/>
      </w:pPr>
      <w:r w:rsidRPr="00704C75">
        <w:t>Class sizes</w:t>
      </w:r>
    </w:p>
    <w:p w14:paraId="1230E123" w14:textId="77777777" w:rsidR="00704C75" w:rsidRPr="00704C75" w:rsidRDefault="00704C75" w:rsidP="00704C75">
      <w:pPr>
        <w:pStyle w:val="ListParagraph"/>
        <w:numPr>
          <w:ilvl w:val="0"/>
          <w:numId w:val="6"/>
        </w:numPr>
        <w:spacing w:before="0" w:after="0"/>
      </w:pPr>
      <w:r w:rsidRPr="00704C75">
        <w:t>Salary schedule</w:t>
      </w:r>
    </w:p>
    <w:p w14:paraId="7839B003" w14:textId="77777777" w:rsidR="00704C75" w:rsidRPr="00704C75" w:rsidRDefault="00704C75" w:rsidP="00704C75">
      <w:pPr>
        <w:pStyle w:val="ListParagraph"/>
        <w:numPr>
          <w:ilvl w:val="0"/>
          <w:numId w:val="6"/>
        </w:numPr>
        <w:spacing w:before="0" w:after="0"/>
      </w:pPr>
      <w:r w:rsidRPr="00704C75">
        <w:t>Days by Arrangement</w:t>
      </w:r>
    </w:p>
    <w:p w14:paraId="58225B0D" w14:textId="77777777" w:rsidR="00BC7DFD" w:rsidRDefault="00BC7DFD" w:rsidP="00704C75">
      <w:pPr>
        <w:spacing w:before="0" w:after="0"/>
        <w:ind w:left="0"/>
      </w:pPr>
    </w:p>
    <w:p w14:paraId="390BD438" w14:textId="77777777" w:rsidR="00BC7DFD" w:rsidRPr="00704C75" w:rsidRDefault="00BC7DFD" w:rsidP="00704C75">
      <w:pPr>
        <w:spacing w:before="0" w:after="0"/>
        <w:ind w:left="0"/>
      </w:pPr>
    </w:p>
    <w:p w14:paraId="15D941A9" w14:textId="77777777" w:rsidR="00704C75" w:rsidRPr="00704C75" w:rsidRDefault="00704C75" w:rsidP="00BC7DFD">
      <w:pPr>
        <w:pStyle w:val="Heading2"/>
      </w:pPr>
      <w:r w:rsidRPr="00704C75">
        <w:t>Can a Building Representative Help?</w:t>
      </w:r>
    </w:p>
    <w:p w14:paraId="4AB8B7A7" w14:textId="77777777" w:rsidR="00704C75" w:rsidRPr="00704C75" w:rsidRDefault="00704C75" w:rsidP="00704C75">
      <w:pPr>
        <w:pStyle w:val="ListParagraph"/>
        <w:numPr>
          <w:ilvl w:val="0"/>
          <w:numId w:val="7"/>
        </w:numPr>
        <w:spacing w:before="0" w:after="0"/>
      </w:pPr>
      <w:r w:rsidRPr="00704C75">
        <w:t xml:space="preserve">Am I over the prep limit? (writing classes, preps per trimester, preps per year, etc.) </w:t>
      </w:r>
    </w:p>
    <w:p w14:paraId="2B6A518B" w14:textId="77777777" w:rsidR="00704C75" w:rsidRPr="00704C75" w:rsidRDefault="00704C75" w:rsidP="00704C75">
      <w:pPr>
        <w:pStyle w:val="ListParagraph"/>
        <w:numPr>
          <w:ilvl w:val="0"/>
          <w:numId w:val="7"/>
        </w:numPr>
        <w:spacing w:before="0" w:after="0"/>
      </w:pPr>
      <w:r w:rsidRPr="00704C75">
        <w:t>My class sizes are over the limit, what should I do?</w:t>
      </w:r>
    </w:p>
    <w:p w14:paraId="28C70D1A" w14:textId="77777777" w:rsidR="00704C75" w:rsidRPr="00704C75" w:rsidRDefault="00704C75" w:rsidP="00704C75">
      <w:pPr>
        <w:pStyle w:val="ListParagraph"/>
        <w:numPr>
          <w:ilvl w:val="0"/>
          <w:numId w:val="7"/>
        </w:numPr>
        <w:spacing w:before="0" w:after="0"/>
      </w:pPr>
      <w:r w:rsidRPr="00704C75">
        <w:t>Do I need to stand during the pledge?</w:t>
      </w:r>
    </w:p>
    <w:p w14:paraId="774E5C7C" w14:textId="77777777" w:rsidR="00704C75" w:rsidRPr="00704C75" w:rsidRDefault="00704C75" w:rsidP="00704C75">
      <w:pPr>
        <w:pStyle w:val="ListParagraph"/>
        <w:numPr>
          <w:ilvl w:val="0"/>
          <w:numId w:val="7"/>
        </w:numPr>
        <w:spacing w:before="0" w:after="0"/>
      </w:pPr>
      <w:r w:rsidRPr="00704C75">
        <w:t xml:space="preserve">Do we really have to have 20 staff meetings a year? </w:t>
      </w:r>
    </w:p>
    <w:p w14:paraId="143EEA2D" w14:textId="77777777" w:rsidR="00704C75" w:rsidRPr="00704C75" w:rsidRDefault="00704C75" w:rsidP="00704C75">
      <w:pPr>
        <w:pStyle w:val="ListParagraph"/>
        <w:numPr>
          <w:ilvl w:val="0"/>
          <w:numId w:val="7"/>
        </w:numPr>
        <w:spacing w:before="0" w:after="0"/>
      </w:pPr>
      <w:r w:rsidRPr="00704C75">
        <w:t>I can’t read my paycheck.  How do I know if I am getting paid the right amount?</w:t>
      </w:r>
    </w:p>
    <w:p w14:paraId="4CAA6DD4" w14:textId="77777777" w:rsidR="00704C75" w:rsidRPr="00704C75" w:rsidRDefault="00704C75" w:rsidP="00704C75">
      <w:pPr>
        <w:pStyle w:val="ListParagraph"/>
        <w:numPr>
          <w:ilvl w:val="0"/>
          <w:numId w:val="7"/>
        </w:numPr>
        <w:spacing w:before="0" w:after="0"/>
      </w:pPr>
      <w:r w:rsidRPr="00704C75">
        <w:t xml:space="preserve">How are my dues calculated? </w:t>
      </w:r>
    </w:p>
    <w:p w14:paraId="414441AC" w14:textId="77777777" w:rsidR="00BC7DFD" w:rsidRDefault="00704C75" w:rsidP="00704C75">
      <w:pPr>
        <w:spacing w:before="0" w:after="0"/>
        <w:ind w:left="0"/>
      </w:pPr>
      <w:r w:rsidRPr="00704C75">
        <w:tab/>
      </w:r>
      <w:r w:rsidRPr="00704C75">
        <w:tab/>
      </w:r>
    </w:p>
    <w:p w14:paraId="72982D49" w14:textId="77777777" w:rsidR="00704C75" w:rsidRPr="00704C75" w:rsidRDefault="00704C75" w:rsidP="00704C75">
      <w:pPr>
        <w:spacing w:before="0" w:after="0"/>
        <w:ind w:left="0"/>
      </w:pPr>
      <w:r w:rsidRPr="00704C75">
        <w:tab/>
      </w:r>
      <w:r w:rsidRPr="00704C75">
        <w:tab/>
      </w:r>
      <w:r w:rsidRPr="00704C75">
        <w:tab/>
      </w:r>
      <w:r w:rsidRPr="00704C75">
        <w:tab/>
      </w:r>
      <w:r w:rsidRPr="00704C75">
        <w:tab/>
      </w:r>
      <w:r w:rsidRPr="00704C75">
        <w:tab/>
      </w:r>
    </w:p>
    <w:p w14:paraId="530E4680" w14:textId="77777777" w:rsidR="00704C75" w:rsidRPr="00704C75" w:rsidRDefault="00704C75" w:rsidP="00704C75">
      <w:pPr>
        <w:pStyle w:val="Heading2"/>
      </w:pPr>
      <w:r w:rsidRPr="00704C75">
        <w:t xml:space="preserve">Questions About Dues or MEA Account? </w:t>
      </w:r>
    </w:p>
    <w:p w14:paraId="65B37570" w14:textId="77777777" w:rsidR="00704C75" w:rsidRPr="00704C75" w:rsidRDefault="00704C75" w:rsidP="00BC7DFD">
      <w:pPr>
        <w:pStyle w:val="ListParagraph"/>
        <w:numPr>
          <w:ilvl w:val="0"/>
          <w:numId w:val="8"/>
        </w:numPr>
        <w:spacing w:before="0" w:after="0"/>
      </w:pPr>
      <w:r w:rsidRPr="00704C75">
        <w:t>I deleted my financial information off the MEA website when I found out we were going to have are dues direct deposited. I need assistance re-entering that information.</w:t>
      </w:r>
    </w:p>
    <w:p w14:paraId="30AD3AD5" w14:textId="77777777" w:rsidR="00704C75" w:rsidRPr="00704C75" w:rsidRDefault="00704C75" w:rsidP="00BC7DFD">
      <w:pPr>
        <w:pStyle w:val="ListParagraph"/>
        <w:numPr>
          <w:ilvl w:val="0"/>
          <w:numId w:val="8"/>
        </w:numPr>
        <w:spacing w:before="0" w:after="0"/>
      </w:pPr>
      <w:r w:rsidRPr="00704C75">
        <w:t xml:space="preserve">I fell behind on my dues and I need to catch up. How do I make extra payments? </w:t>
      </w:r>
    </w:p>
    <w:p w14:paraId="00B6BB80" w14:textId="77777777" w:rsidR="00704C75" w:rsidRDefault="00704C75" w:rsidP="00BC7DFD">
      <w:pPr>
        <w:spacing w:before="0" w:after="0"/>
        <w:ind w:left="0"/>
      </w:pPr>
    </w:p>
    <w:p w14:paraId="7D43C0DD" w14:textId="77777777" w:rsidR="00BC7DFD" w:rsidRPr="00704C75" w:rsidRDefault="00BC7DFD" w:rsidP="00BC7DFD">
      <w:pPr>
        <w:spacing w:before="0" w:after="0"/>
        <w:ind w:left="0"/>
      </w:pPr>
    </w:p>
    <w:p w14:paraId="2B4AD44D" w14:textId="77777777" w:rsidR="00704C75" w:rsidRPr="00704C75" w:rsidRDefault="00704C75" w:rsidP="00704C75">
      <w:pPr>
        <w:pStyle w:val="Heading2"/>
      </w:pPr>
      <w:r w:rsidRPr="00704C75">
        <w:t>Need More Help or Have a Private or Serious Issue?</w:t>
      </w:r>
    </w:p>
    <w:p w14:paraId="70BF5048" w14:textId="77777777" w:rsidR="00704C75" w:rsidRPr="00704C75" w:rsidRDefault="00704C75" w:rsidP="00BC7DFD">
      <w:pPr>
        <w:pStyle w:val="ListParagraph"/>
        <w:numPr>
          <w:ilvl w:val="0"/>
          <w:numId w:val="9"/>
        </w:numPr>
        <w:spacing w:before="0" w:after="0"/>
      </w:pPr>
      <w:r w:rsidRPr="00704C75">
        <w:t>I am at two buildings and they miscalculated my prep time. How do I get paid what I am owed?</w:t>
      </w:r>
    </w:p>
    <w:p w14:paraId="7677D0D7" w14:textId="77777777" w:rsidR="00704C75" w:rsidRPr="00704C75" w:rsidRDefault="00704C75" w:rsidP="00BC7DFD">
      <w:pPr>
        <w:pStyle w:val="ListParagraph"/>
        <w:numPr>
          <w:ilvl w:val="0"/>
          <w:numId w:val="9"/>
        </w:numPr>
        <w:spacing w:before="0" w:after="0"/>
      </w:pPr>
      <w:r w:rsidRPr="00704C75">
        <w:t>Why was my program reduced? Can you help me set up a meeting with HR to find out why?</w:t>
      </w:r>
    </w:p>
    <w:p w14:paraId="6D93BD84" w14:textId="77777777" w:rsidR="00704C75" w:rsidRPr="00704C75" w:rsidRDefault="00704C75" w:rsidP="00704C75">
      <w:pPr>
        <w:spacing w:before="0" w:after="0"/>
      </w:pPr>
    </w:p>
    <w:p w14:paraId="57DA6311" w14:textId="77777777" w:rsidR="005D5BF5" w:rsidRDefault="00704C75" w:rsidP="00704C75">
      <w:pPr>
        <w:spacing w:before="0" w:after="0"/>
      </w:pPr>
      <w:r w:rsidRPr="00704C75">
        <w:tab/>
      </w:r>
      <w:r w:rsidRPr="00704C75">
        <w:tab/>
      </w:r>
      <w:r w:rsidRPr="00704C75">
        <w:tab/>
      </w:r>
    </w:p>
    <w:sectPr w:rsidR="005D5BF5">
      <w:footerReference w:type="default" r:id="rId31"/>
      <w:pgSz w:w="12240" w:h="15840" w:code="1"/>
      <w:pgMar w:top="720" w:right="720" w:bottom="144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9BF21" w14:textId="77777777" w:rsidR="000263A1" w:rsidRDefault="000263A1">
      <w:pPr>
        <w:spacing w:before="0" w:after="0" w:line="240" w:lineRule="auto"/>
      </w:pPr>
      <w:r>
        <w:separator/>
      </w:r>
    </w:p>
  </w:endnote>
  <w:endnote w:type="continuationSeparator" w:id="0">
    <w:p w14:paraId="1A064141" w14:textId="77777777" w:rsidR="000263A1" w:rsidRDefault="000263A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doni MT Black">
    <w:panose1 w:val="02070A03080606020203"/>
    <w:charset w:val="4D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NewsletterTable"/>
      <w:tblW w:w="5000" w:type="pct"/>
      <w:tblInd w:w="144" w:type="dxa"/>
      <w:tblLook w:val="0660" w:firstRow="1" w:lastRow="1" w:firstColumn="0" w:lastColumn="0" w:noHBand="1" w:noVBand="1"/>
    </w:tblPr>
    <w:tblGrid>
      <w:gridCol w:w="6951"/>
      <w:gridCol w:w="421"/>
      <w:gridCol w:w="3428"/>
    </w:tblGrid>
    <w:tr w:rsidR="005D5BF5" w14:paraId="1489C8B9" w14:textId="77777777" w:rsidTr="005D5BF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3215" w:type="pct"/>
        </w:tcPr>
        <w:p w14:paraId="1277024B" w14:textId="77777777" w:rsidR="005D5BF5" w:rsidRDefault="005D5BF5">
          <w:pPr>
            <w:pStyle w:val="TableSpace"/>
          </w:pPr>
        </w:p>
      </w:tc>
      <w:tc>
        <w:tcPr>
          <w:tcW w:w="195" w:type="pct"/>
          <w:tcBorders>
            <w:top w:val="nil"/>
            <w:bottom w:val="nil"/>
          </w:tcBorders>
          <w:shd w:val="clear" w:color="auto" w:fill="auto"/>
        </w:tcPr>
        <w:p w14:paraId="7A9FADDE" w14:textId="77777777" w:rsidR="005D5BF5" w:rsidRDefault="005D5BF5">
          <w:pPr>
            <w:pStyle w:val="TableSpace"/>
          </w:pPr>
        </w:p>
      </w:tc>
      <w:tc>
        <w:tcPr>
          <w:tcW w:w="1585" w:type="pct"/>
        </w:tcPr>
        <w:p w14:paraId="5ADE12F3" w14:textId="77777777" w:rsidR="005D5BF5" w:rsidRDefault="005D5BF5">
          <w:pPr>
            <w:pStyle w:val="TableSpace"/>
          </w:pPr>
        </w:p>
      </w:tc>
    </w:tr>
    <w:tr w:rsidR="005D5BF5" w14:paraId="1C4714A0" w14:textId="77777777" w:rsidTr="005D5BF5">
      <w:tc>
        <w:tcPr>
          <w:tcW w:w="3215" w:type="pct"/>
        </w:tcPr>
        <w:p w14:paraId="04E62FE3" w14:textId="77777777" w:rsidR="005D5BF5" w:rsidRDefault="005D5BF5">
          <w:pPr>
            <w:pStyle w:val="Footer"/>
          </w:pPr>
        </w:p>
      </w:tc>
      <w:tc>
        <w:tcPr>
          <w:tcW w:w="195" w:type="pct"/>
          <w:tcBorders>
            <w:top w:val="nil"/>
            <w:bottom w:val="nil"/>
          </w:tcBorders>
          <w:shd w:val="clear" w:color="auto" w:fill="auto"/>
        </w:tcPr>
        <w:p w14:paraId="0DC7C04E" w14:textId="77777777" w:rsidR="005D5BF5" w:rsidRDefault="005D5BF5">
          <w:pPr>
            <w:pStyle w:val="Footer"/>
          </w:pPr>
        </w:p>
      </w:tc>
      <w:tc>
        <w:tcPr>
          <w:tcW w:w="1585" w:type="pct"/>
        </w:tcPr>
        <w:p w14:paraId="43292396" w14:textId="77777777" w:rsidR="005D5BF5" w:rsidRDefault="00D32517">
          <w:pPr>
            <w:pStyle w:val="Footer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4F279A"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r w:rsidR="000263A1">
            <w:fldChar w:fldCharType="begin"/>
          </w:r>
          <w:r w:rsidR="000263A1">
            <w:instrText xml:space="preserve"> NUMPAGES </w:instrText>
          </w:r>
          <w:r w:rsidR="000263A1">
            <w:fldChar w:fldCharType="separate"/>
          </w:r>
          <w:r w:rsidR="004F279A">
            <w:rPr>
              <w:noProof/>
            </w:rPr>
            <w:t>2</w:t>
          </w:r>
          <w:r w:rsidR="000263A1">
            <w:rPr>
              <w:noProof/>
            </w:rPr>
            <w:fldChar w:fldCharType="end"/>
          </w:r>
        </w:p>
      </w:tc>
    </w:tr>
    <w:tr w:rsidR="005D5BF5" w14:paraId="0EEEF3B9" w14:textId="77777777" w:rsidTr="005D5BF5">
      <w:trPr>
        <w:cnfStyle w:val="010000000000" w:firstRow="0" w:lastRow="1" w:firstColumn="0" w:lastColumn="0" w:oddVBand="0" w:evenVBand="0" w:oddHBand="0" w:evenHBand="0" w:firstRowFirstColumn="0" w:firstRowLastColumn="0" w:lastRowFirstColumn="0" w:lastRowLastColumn="0"/>
      </w:trPr>
      <w:tc>
        <w:tcPr>
          <w:tcW w:w="3215" w:type="pct"/>
        </w:tcPr>
        <w:p w14:paraId="6DEEFD83" w14:textId="77777777" w:rsidR="005D5BF5" w:rsidRDefault="005D5BF5">
          <w:pPr>
            <w:pStyle w:val="TableSpace"/>
          </w:pPr>
        </w:p>
      </w:tc>
      <w:tc>
        <w:tcPr>
          <w:tcW w:w="195" w:type="pct"/>
          <w:tcBorders>
            <w:top w:val="nil"/>
            <w:bottom w:val="nil"/>
          </w:tcBorders>
          <w:shd w:val="clear" w:color="auto" w:fill="auto"/>
        </w:tcPr>
        <w:p w14:paraId="04807E0F" w14:textId="77777777" w:rsidR="005D5BF5" w:rsidRDefault="005D5BF5">
          <w:pPr>
            <w:pStyle w:val="TableSpace"/>
          </w:pPr>
        </w:p>
      </w:tc>
      <w:tc>
        <w:tcPr>
          <w:tcW w:w="1585" w:type="pct"/>
        </w:tcPr>
        <w:p w14:paraId="5070B57A" w14:textId="77777777" w:rsidR="005D5BF5" w:rsidRDefault="005D5BF5">
          <w:pPr>
            <w:pStyle w:val="TableSpace"/>
          </w:pPr>
        </w:p>
      </w:tc>
    </w:tr>
  </w:tbl>
  <w:p w14:paraId="0008B0FD" w14:textId="77777777" w:rsidR="005D5BF5" w:rsidRDefault="005D5BF5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09C4F" w14:textId="77777777" w:rsidR="000263A1" w:rsidRDefault="000263A1">
      <w:pPr>
        <w:spacing w:before="0" w:after="0" w:line="240" w:lineRule="auto"/>
      </w:pPr>
      <w:r>
        <w:separator/>
      </w:r>
    </w:p>
  </w:footnote>
  <w:footnote w:type="continuationSeparator" w:id="0">
    <w:p w14:paraId="3BE476E0" w14:textId="77777777" w:rsidR="000263A1" w:rsidRDefault="000263A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C496E"/>
    <w:multiLevelType w:val="hybridMultilevel"/>
    <w:tmpl w:val="7D70D010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 w15:restartNumberingAfterBreak="0">
    <w:nsid w:val="18E07E70"/>
    <w:multiLevelType w:val="hybridMultilevel"/>
    <w:tmpl w:val="DF26466E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21F32D14"/>
    <w:multiLevelType w:val="hybridMultilevel"/>
    <w:tmpl w:val="36ACE8CC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22FC6130"/>
    <w:multiLevelType w:val="hybridMultilevel"/>
    <w:tmpl w:val="2DA809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5B6041"/>
    <w:multiLevelType w:val="hybridMultilevel"/>
    <w:tmpl w:val="CCFC535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2B504729"/>
    <w:multiLevelType w:val="hybridMultilevel"/>
    <w:tmpl w:val="6838B88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37C428E6"/>
    <w:multiLevelType w:val="hybridMultilevel"/>
    <w:tmpl w:val="8500F518"/>
    <w:lvl w:ilvl="0" w:tplc="868662DA">
      <w:start w:val="2018"/>
      <w:numFmt w:val="bullet"/>
      <w:lvlText w:val="-"/>
      <w:lvlJc w:val="left"/>
      <w:pPr>
        <w:ind w:left="64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52CA569C"/>
    <w:multiLevelType w:val="hybridMultilevel"/>
    <w:tmpl w:val="A0D488D4"/>
    <w:lvl w:ilvl="0" w:tplc="868662DA">
      <w:start w:val="2018"/>
      <w:numFmt w:val="bullet"/>
      <w:lvlText w:val="-"/>
      <w:lvlJc w:val="left"/>
      <w:pPr>
        <w:ind w:left="50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8" w15:restartNumberingAfterBreak="0">
    <w:nsid w:val="79DC4D98"/>
    <w:multiLevelType w:val="hybridMultilevel"/>
    <w:tmpl w:val="2B2C7C70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6"/>
  </w:num>
  <w:num w:numId="6">
    <w:abstractNumId w:val="0"/>
  </w:num>
  <w:num w:numId="7">
    <w:abstractNumId w:val="8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DD"/>
    <w:rsid w:val="000263A1"/>
    <w:rsid w:val="00054274"/>
    <w:rsid w:val="002C0C22"/>
    <w:rsid w:val="004B2256"/>
    <w:rsid w:val="004F279A"/>
    <w:rsid w:val="004F7B5F"/>
    <w:rsid w:val="0054611A"/>
    <w:rsid w:val="005D5BF5"/>
    <w:rsid w:val="00704C75"/>
    <w:rsid w:val="00746FAD"/>
    <w:rsid w:val="007A07DD"/>
    <w:rsid w:val="009D7DCC"/>
    <w:rsid w:val="00B50587"/>
    <w:rsid w:val="00BC7DFD"/>
    <w:rsid w:val="00C27F45"/>
    <w:rsid w:val="00C5678D"/>
    <w:rsid w:val="00C90F6A"/>
    <w:rsid w:val="00CD5627"/>
    <w:rsid w:val="00D32517"/>
    <w:rsid w:val="00D40B05"/>
    <w:rsid w:val="00DB2173"/>
    <w:rsid w:val="00E3378E"/>
    <w:rsid w:val="00E45CD1"/>
    <w:rsid w:val="00F7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1E0C91"/>
  <w15:chartTrackingRefBased/>
  <w15:docId w15:val="{9FC50B23-4FE4-42B4-8A3B-6B533E0F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62626" w:themeColor="text1" w:themeTint="D9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  <w:ind w:left="144" w:right="14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</w:style>
  <w:style w:type="paragraph" w:styleId="Heading1">
    <w:name w:val="heading 1"/>
    <w:basedOn w:val="Normal"/>
    <w:next w:val="Normal"/>
    <w:unhideWhenUsed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3E8853" w:themeColor="accent5"/>
      <w:sz w:val="28"/>
      <w:szCs w:val="28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/>
      <w:b/>
      <w:bCs/>
      <w:color w:val="0D0D0D" w:themeColor="text1" w:themeTint="F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  <w:i/>
      <w:iCs/>
      <w:color w:val="3E8853" w:themeColor="accent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1F4429" w:themeColor="accent5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after="0"/>
      <w:outlineLvl w:val="5"/>
    </w:pPr>
    <w:rPr>
      <w:rFonts w:asciiTheme="majorHAnsi" w:eastAsiaTheme="majorEastAsia" w:hAnsiTheme="majorHAnsi" w:cstheme="majorBidi"/>
      <w:i/>
      <w:iCs/>
      <w:color w:val="1F4429" w:themeColor="accent5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ganization">
    <w:name w:val="Organization"/>
    <w:basedOn w:val="Normal"/>
    <w:next w:val="ContactInfo"/>
    <w:uiPriority w:val="1"/>
    <w:qFormat/>
    <w:rsid w:val="00B50587"/>
    <w:pPr>
      <w:spacing w:before="240" w:after="100"/>
    </w:pPr>
    <w:rPr>
      <w:rFonts w:ascii="Bodoni MT Black" w:eastAsiaTheme="majorEastAsia" w:hAnsi="Bodoni MT Black" w:cstheme="majorBidi"/>
      <w:color w:val="00573D"/>
      <w:sz w:val="66"/>
    </w:rPr>
  </w:style>
  <w:style w:type="paragraph" w:customStyle="1" w:styleId="ContactInfo">
    <w:name w:val="Contact Info"/>
    <w:basedOn w:val="Normal"/>
    <w:uiPriority w:val="1"/>
    <w:qFormat/>
    <w:pPr>
      <w:spacing w:before="0" w:after="240" w:line="336" w:lineRule="auto"/>
      <w:contextualSpacing/>
    </w:pPr>
  </w:style>
  <w:style w:type="paragraph" w:customStyle="1" w:styleId="TableSpace">
    <w:name w:val="Table Space"/>
    <w:basedOn w:val="Normal"/>
    <w:next w:val="Normal"/>
    <w:uiPriority w:val="2"/>
    <w:qFormat/>
    <w:pPr>
      <w:spacing w:before="0" w:after="0" w:line="80" w:lineRule="exact"/>
    </w:pPr>
  </w:style>
  <w:style w:type="paragraph" w:customStyle="1" w:styleId="Photo">
    <w:name w:val="Photo"/>
    <w:basedOn w:val="Normal"/>
    <w:uiPriority w:val="2"/>
    <w:qFormat/>
    <w:pPr>
      <w:spacing w:before="0" w:after="360" w:line="240" w:lineRule="auto"/>
      <w:ind w:left="0" w:right="0"/>
      <w:jc w:val="center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before="160" w:after="160" w:line="240" w:lineRule="auto"/>
    </w:pPr>
    <w:rPr>
      <w:color w:val="3E8853" w:themeColor="accent5"/>
    </w:rPr>
  </w:style>
  <w:style w:type="character" w:customStyle="1" w:styleId="FooterChar">
    <w:name w:val="Footer Char"/>
    <w:basedOn w:val="DefaultParagraphFont"/>
    <w:link w:val="Footer"/>
    <w:uiPriority w:val="99"/>
    <w:rPr>
      <w:color w:val="3E8853" w:themeColor="accent5"/>
    </w:rPr>
  </w:style>
  <w:style w:type="paragraph" w:styleId="Title">
    <w:name w:val="Title"/>
    <w:basedOn w:val="Normal"/>
    <w:link w:val="TitleChar"/>
    <w:uiPriority w:val="1"/>
    <w:qFormat/>
    <w:rsid w:val="00B50587"/>
    <w:pPr>
      <w:spacing w:before="120" w:after="120" w:line="240" w:lineRule="auto"/>
      <w:contextualSpacing/>
    </w:pPr>
    <w:rPr>
      <w:rFonts w:ascii="Bodoni MT Black" w:eastAsiaTheme="majorEastAsia" w:hAnsi="Bodoni MT Black" w:cstheme="majorBidi"/>
      <w:color w:val="00573D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B50587"/>
    <w:rPr>
      <w:rFonts w:ascii="Bodoni MT Black" w:eastAsiaTheme="majorEastAsia" w:hAnsi="Bodoni MT Black" w:cstheme="majorBidi"/>
      <w:color w:val="00573D"/>
      <w:spacing w:val="5"/>
      <w:kern w:val="28"/>
      <w:sz w:val="28"/>
      <w:szCs w:val="28"/>
    </w:rPr>
  </w:style>
  <w:style w:type="paragraph" w:styleId="NoSpacing">
    <w:name w:val="No Spacing"/>
    <w:uiPriority w:val="9"/>
    <w:qFormat/>
    <w:pPr>
      <w:spacing w:before="0" w:after="0" w:line="240" w:lineRule="auto"/>
    </w:pPr>
    <w:rPr>
      <w:color w:val="0D0D0D" w:themeColor="text1" w:themeTint="F2"/>
    </w:rPr>
  </w:style>
  <w:style w:type="table" w:styleId="TableGrid">
    <w:name w:val="Table Grid"/>
    <w:basedOn w:val="TableNormal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ewsletterTable">
    <w:name w:val="Newsletter Table"/>
    <w:basedOn w:val="TableNormal"/>
    <w:uiPriority w:val="99"/>
    <w:pPr>
      <w:spacing w:after="0" w:line="240" w:lineRule="auto"/>
    </w:pPr>
    <w:tblPr>
      <w:tblBorders>
        <w:top w:val="single" w:sz="8" w:space="0" w:color="3E8853" w:themeColor="accent5"/>
        <w:bottom w:val="single" w:sz="8" w:space="0" w:color="3E8853" w:themeColor="accent5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FFFFFF" w:themeFill="background1"/>
      </w:tcPr>
    </w:tblStylePr>
    <w:tblStylePr w:type="lastRow">
      <w:tblPr/>
      <w:tcPr>
        <w:shd w:val="clear" w:color="auto" w:fill="FFFFFF" w:themeFill="background1"/>
      </w:tcPr>
    </w:tblStylePr>
  </w:style>
  <w:style w:type="table" w:customStyle="1" w:styleId="NewsletterPhoto">
    <w:name w:val="Newsletter Photo"/>
    <w:basedOn w:val="TableNormal"/>
    <w:uiPriority w:val="99"/>
    <w:pPr>
      <w:spacing w:after="0" w:line="240" w:lineRule="auto"/>
    </w:pPr>
    <w:tblPr>
      <w:jc w:val="center"/>
      <w:tblBorders>
        <w:top w:val="single" w:sz="4" w:space="0" w:color="3E8853" w:themeColor="accent5"/>
        <w:left w:val="single" w:sz="4" w:space="0" w:color="3E8853" w:themeColor="accent5"/>
        <w:bottom w:val="single" w:sz="4" w:space="0" w:color="3E8853" w:themeColor="accent5"/>
        <w:right w:val="single" w:sz="4" w:space="0" w:color="3E8853" w:themeColor="accent5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3E8853" w:themeColor="accent5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1F4429" w:themeColor="accent5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1F4429" w:themeColor="accent5" w:themeShade="80"/>
    </w:rPr>
  </w:style>
  <w:style w:type="paragraph" w:styleId="ListParagraph">
    <w:name w:val="List Paragraph"/>
    <w:basedOn w:val="Normal"/>
    <w:uiPriority w:val="34"/>
    <w:semiHidden/>
    <w:qFormat/>
    <w:rsid w:val="007A07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C75"/>
    <w:rPr>
      <w:color w:val="6EAC1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irminghamea.org" TargetMode="External"/><Relationship Id="rId18" Type="http://schemas.openxmlformats.org/officeDocument/2006/relationships/hyperlink" Target="mailto:spenc203@gmail.com" TargetMode="External"/><Relationship Id="rId26" Type="http://schemas.openxmlformats.org/officeDocument/2006/relationships/hyperlink" Target="mailto:pvane49@gmail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profesnyder@yahoo.com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birmingham.k12.mi.us/Page/7409" TargetMode="External"/><Relationship Id="rId17" Type="http://schemas.openxmlformats.org/officeDocument/2006/relationships/hyperlink" Target="mailto:dinloes13@gmail.com" TargetMode="External"/><Relationship Id="rId25" Type="http://schemas.openxmlformats.org/officeDocument/2006/relationships/hyperlink" Target="mailto:spenc203@gmail.com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microsoft.com/office/2007/relationships/hdphoto" Target="media/hdphoto1.wdp"/><Relationship Id="rId20" Type="http://schemas.openxmlformats.org/officeDocument/2006/relationships/hyperlink" Target="mailto:sriccardi@mea.org" TargetMode="External"/><Relationship Id="rId29" Type="http://schemas.openxmlformats.org/officeDocument/2006/relationships/hyperlink" Target="mailto:beawarrow@gmai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irminghamea.org" TargetMode="External"/><Relationship Id="rId24" Type="http://schemas.openxmlformats.org/officeDocument/2006/relationships/hyperlink" Target="mailto:dinloes13@gmail.com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23" Type="http://schemas.openxmlformats.org/officeDocument/2006/relationships/hyperlink" Target="mailto:gdalton@mea.org" TargetMode="External"/><Relationship Id="rId28" Type="http://schemas.openxmlformats.org/officeDocument/2006/relationships/hyperlink" Target="mailto:profesnyder@yahoo.com" TargetMode="External"/><Relationship Id="rId10" Type="http://schemas.openxmlformats.org/officeDocument/2006/relationships/image" Target="media/image1.png"/><Relationship Id="rId19" Type="http://schemas.openxmlformats.org/officeDocument/2006/relationships/hyperlink" Target="mailto:pvane49@gmail.com" TargetMode="External"/><Relationship Id="rId31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birmingham.k12.mi.us/Page/7409" TargetMode="External"/><Relationship Id="rId22" Type="http://schemas.openxmlformats.org/officeDocument/2006/relationships/hyperlink" Target="mailto:beawarrow@gmail.com" TargetMode="External"/><Relationship Id="rId27" Type="http://schemas.openxmlformats.org/officeDocument/2006/relationships/hyperlink" Target="mailto:sriccardi@mea.org" TargetMode="External"/><Relationship Id="rId30" Type="http://schemas.openxmlformats.org/officeDocument/2006/relationships/hyperlink" Target="mailto:gdalton@mea.org" TargetMode="External"/><Relationship Id="rId8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spencer\Downloads\tf02805139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36602E7336F49E384132E10A733D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86AAB-18D6-4216-9558-6550B21D816F}"/>
      </w:docPartPr>
      <w:docPartBody>
        <w:p w:rsidR="00382B53" w:rsidRDefault="00C34A8A">
          <w:pPr>
            <w:pStyle w:val="436602E7336F49E384132E10A733D81F"/>
          </w:pPr>
          <w:r>
            <w:t>[Date]</w:t>
          </w:r>
        </w:p>
      </w:docPartBody>
    </w:docPart>
    <w:docPart>
      <w:docPartPr>
        <w:name w:val="065E8721D8EE4F7893D0092DB550B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D93FE-1D91-420F-807C-525C703AB929}"/>
      </w:docPartPr>
      <w:docPartBody>
        <w:p w:rsidR="00382B53" w:rsidRDefault="00204755" w:rsidP="00204755">
          <w:pPr>
            <w:pStyle w:val="065E8721D8EE4F7893D0092DB550BF97"/>
          </w:pPr>
          <w: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doni MT Black">
    <w:panose1 w:val="02070A03080606020203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755"/>
    <w:rsid w:val="00204755"/>
    <w:rsid w:val="00382B53"/>
    <w:rsid w:val="00470AA1"/>
    <w:rsid w:val="00C34A8A"/>
    <w:rsid w:val="00F609AF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240" w:after="100" w:line="276" w:lineRule="auto"/>
      <w:ind w:left="144" w:right="144"/>
      <w:outlineLvl w:val="1"/>
    </w:pPr>
    <w:rPr>
      <w:rFonts w:asciiTheme="majorHAnsi" w:eastAsiaTheme="majorEastAsia" w:hAnsiTheme="majorHAnsi" w:cstheme="majorBidi"/>
      <w:b/>
      <w:bCs/>
      <w:color w:val="0D0D0D" w:themeColor="text1" w:themeTint="F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Theme="majorHAnsi" w:eastAsiaTheme="majorEastAsia" w:hAnsiTheme="majorHAnsi" w:cstheme="majorBidi"/>
      <w:b/>
      <w:bCs/>
      <w:color w:val="0D0D0D" w:themeColor="text1" w:themeTint="F2"/>
      <w:szCs w:val="26"/>
    </w:rPr>
  </w:style>
  <w:style w:type="paragraph" w:customStyle="1" w:styleId="436602E7336F49E384132E10A733D81F">
    <w:name w:val="436602E7336F49E384132E10A733D81F"/>
  </w:style>
  <w:style w:type="paragraph" w:customStyle="1" w:styleId="065E8721D8EE4F7893D0092DB550BF97">
    <w:name w:val="065E8721D8EE4F7893D0092DB550BF97"/>
    <w:rsid w:val="002047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Feathered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Feathered">
      <a:majorFont>
        <a:latin typeface="Century Schoolbook" panose="02040604050505020304"/>
        <a:ea typeface=""/>
        <a:cs typeface=""/>
        <a:font script="Jpan" typeface="メイリオ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eathered">
      <a:fillStyleLst>
        <a:solidFill>
          <a:schemeClr val="phClr"/>
        </a:solidFill>
        <a:solidFill>
          <a:schemeClr val="phClr">
            <a:tint val="67000"/>
            <a:satMod val="105000"/>
          </a:schemeClr>
        </a:soli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0000"/>
                <a:satMod val="120000"/>
                <a:lumMod val="99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>
              <a:tint val="50000"/>
              <a:shade val="83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25400" dir="5400000" algn="ctr" rotWithShape="0">
              <a:srgbClr val="000000">
                <a:alpha val="20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eathered" id="{EEC9B30E-2747-4D42-BCBE-A02BDEEEA114}" vid="{AACE42CE-5C67-4514-8A89-3472F564E14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d5bd0d-9aa5-480d-8c58-25f9f57090c9" xsi:nil="true"/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100A1AD8-016E-4E25-B5F8-D9D07CED1A2F}"/>
</file>

<file path=customXml/itemProps2.xml><?xml version="1.0" encoding="utf-8"?>
<ds:datastoreItem xmlns:ds="http://schemas.openxmlformats.org/officeDocument/2006/customXml" ds:itemID="{05E6A63B-7206-43F4-B114-C249BED06C3B}"/>
</file>

<file path=customXml/itemProps3.xml><?xml version="1.0" encoding="utf-8"?>
<ds:datastoreItem xmlns:ds="http://schemas.openxmlformats.org/officeDocument/2006/customXml" ds:itemID="{3BF4C063-406C-4BE2-A6CF-BFDA9838C845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C:\Users\zspencer\Downloads\tf02805139.dotx</Template>
  <TotalTime>1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Zachary Spencer</dc:creator>
  <cp:lastModifiedBy>Warrow, Scott</cp:lastModifiedBy>
  <cp:revision>2</cp:revision>
  <dcterms:created xsi:type="dcterms:W3CDTF">2021-12-06T14:51:00Z</dcterms:created>
  <dcterms:modified xsi:type="dcterms:W3CDTF">2021-12-06T14:51:00Z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0x0101004F15A52AE31FEC4EB9E74AAFCF7B6AD7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